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054" w:rsidRDefault="006A7054" w:rsidP="006502B1">
      <w:pPr>
        <w:rPr>
          <w:rFonts w:ascii="Balloon XBd BT" w:hAnsi="Balloon XBd BT"/>
          <w:color w:val="FFFFFF" w:themeColor="background1"/>
          <w:sz w:val="32"/>
          <w:szCs w:val="32"/>
        </w:rPr>
      </w:pPr>
    </w:p>
    <w:p w:rsidR="006A7054" w:rsidRDefault="00C673B9" w:rsidP="006502B1">
      <w:pPr>
        <w:rPr>
          <w:rFonts w:ascii="Balloon XBd BT" w:hAnsi="Balloon XBd BT"/>
          <w:color w:val="FFFFFF" w:themeColor="background1"/>
          <w:sz w:val="32"/>
          <w:szCs w:val="32"/>
        </w:rPr>
      </w:pPr>
      <w:r w:rsidRPr="00C673B9">
        <w:rPr>
          <w:b/>
          <w:noProof/>
          <w:color w:val="FFFFFF" w:themeColor="background1"/>
        </w:rPr>
        <w:pict>
          <v:shapetype id="_x0000_t202" coordsize="21600,21600" o:spt="202" path="m,l,21600r21600,l21600,xe">
            <v:stroke joinstyle="miter"/>
            <v:path gradientshapeok="t" o:connecttype="rect"/>
          </v:shapetype>
          <v:shape id="_x0000_s1027" type="#_x0000_t202" style="position:absolute;margin-left:222.75pt;margin-top:64.7pt;width:358.75pt;height:86.05pt;z-index:251630592;mso-wrap-edited:f;mso-position-horizontal-relative:page;mso-position-vertical-relative:page" wrapcoords="0 0 21600 0 21600 21600 0 21600 0 0" filled="f" stroked="f" strokecolor="white">
            <v:textbox style="mso-next-textbox:#_x0000_s1027" inset="0,0,0,0">
              <w:txbxContent>
                <w:p w:rsidR="00137CE3" w:rsidRPr="00414FAD" w:rsidRDefault="009A7B77" w:rsidP="00DE284B">
                  <w:pPr>
                    <w:rPr>
                      <w:b/>
                      <w:color w:val="FF0000"/>
                      <w:sz w:val="28"/>
                      <w:szCs w:val="28"/>
                    </w:rPr>
                  </w:pPr>
                  <w:r w:rsidRPr="00414FAD">
                    <w:rPr>
                      <w:b/>
                      <w:color w:val="FF0000"/>
                      <w:sz w:val="28"/>
                      <w:szCs w:val="28"/>
                    </w:rPr>
                    <w:t xml:space="preserve"> THE GREATER LAS VEGAS ORCHID SOCIETY </w:t>
                  </w:r>
                </w:p>
                <w:p w:rsidR="00137CE3" w:rsidRPr="005D0337" w:rsidRDefault="00137CE3" w:rsidP="00F57F90">
                  <w:pPr>
                    <w:rPr>
                      <w:b/>
                      <w:color w:val="92D050"/>
                      <w:sz w:val="36"/>
                      <w:szCs w:val="36"/>
                    </w:rPr>
                  </w:pPr>
                  <w:r w:rsidRPr="005D0337">
                    <w:rPr>
                      <w:b/>
                      <w:color w:val="92D050"/>
                      <w:sz w:val="36"/>
                      <w:szCs w:val="36"/>
                    </w:rPr>
                    <w:t>THE ORCHID COLUMN</w:t>
                  </w:r>
                </w:p>
                <w:p w:rsidR="005D0337" w:rsidRDefault="00137CE3" w:rsidP="00F57F90">
                  <w:pPr>
                    <w:rPr>
                      <w:b/>
                      <w:color w:val="92D050"/>
                      <w:sz w:val="20"/>
                      <w:szCs w:val="20"/>
                    </w:rPr>
                  </w:pPr>
                  <w:r w:rsidRPr="005D0337">
                    <w:rPr>
                      <w:b/>
                      <w:color w:val="92D050"/>
                      <w:sz w:val="20"/>
                      <w:szCs w:val="20"/>
                    </w:rPr>
                    <w:t xml:space="preserve">  </w:t>
                  </w:r>
                  <w:r w:rsidR="000749EA" w:rsidRPr="005D0337">
                    <w:rPr>
                      <w:b/>
                      <w:color w:val="92D050"/>
                      <w:sz w:val="20"/>
                      <w:szCs w:val="20"/>
                    </w:rPr>
                    <w:t xml:space="preserve">                            </w:t>
                  </w:r>
                  <w:r w:rsidR="000749EA" w:rsidRPr="005D0337">
                    <w:rPr>
                      <w:b/>
                      <w:color w:val="92D050"/>
                      <w:sz w:val="20"/>
                      <w:szCs w:val="20"/>
                    </w:rPr>
                    <w:tab/>
                  </w:r>
                  <w:r w:rsidR="000749EA" w:rsidRPr="005D0337">
                    <w:rPr>
                      <w:b/>
                      <w:color w:val="92D050"/>
                      <w:sz w:val="20"/>
                      <w:szCs w:val="20"/>
                    </w:rPr>
                    <w:tab/>
                  </w:r>
                  <w:r w:rsidR="000749EA" w:rsidRPr="005D0337">
                    <w:rPr>
                      <w:b/>
                      <w:color w:val="92D050"/>
                      <w:sz w:val="20"/>
                      <w:szCs w:val="20"/>
                    </w:rPr>
                    <w:tab/>
                  </w:r>
                </w:p>
                <w:p w:rsidR="005D0337" w:rsidRPr="005D0337" w:rsidRDefault="005D0337" w:rsidP="00F57F90">
                  <w:pPr>
                    <w:rPr>
                      <w:b/>
                      <w:color w:val="92D050"/>
                      <w:sz w:val="28"/>
                      <w:szCs w:val="28"/>
                    </w:rPr>
                  </w:pPr>
                  <w:r>
                    <w:rPr>
                      <w:b/>
                      <w:color w:val="92D050"/>
                      <w:sz w:val="28"/>
                      <w:szCs w:val="28"/>
                    </w:rPr>
                    <w:t xml:space="preserve">SEPTEMBER 9, 2012 2PM  </w:t>
                  </w:r>
                  <w:r w:rsidRPr="00414FAD">
                    <w:rPr>
                      <w:b/>
                      <w:color w:val="FF0000"/>
                      <w:sz w:val="28"/>
                      <w:szCs w:val="28"/>
                    </w:rPr>
                    <w:t>GREENHOUSE TOUR</w:t>
                  </w:r>
                </w:p>
                <w:p w:rsidR="005D0337" w:rsidRDefault="005D0337" w:rsidP="00F57F90">
                  <w:pPr>
                    <w:rPr>
                      <w:b/>
                      <w:color w:val="92D050"/>
                      <w:sz w:val="20"/>
                      <w:szCs w:val="20"/>
                    </w:rPr>
                  </w:pPr>
                </w:p>
                <w:p w:rsidR="00137CE3" w:rsidRDefault="00137CE3" w:rsidP="00F57F90">
                  <w:pPr>
                    <w:rPr>
                      <w:b/>
                      <w:color w:val="92D050"/>
                      <w:sz w:val="20"/>
                      <w:szCs w:val="20"/>
                    </w:rPr>
                  </w:pPr>
                  <w:r w:rsidRPr="005D0337">
                    <w:rPr>
                      <w:b/>
                      <w:color w:val="92D050"/>
                      <w:sz w:val="20"/>
                      <w:szCs w:val="20"/>
                    </w:rPr>
                    <w:t>CAROL SIEGEL, EDITOR</w:t>
                  </w:r>
                </w:p>
                <w:p w:rsidR="005D0337" w:rsidRPr="005D0337" w:rsidRDefault="005D0337" w:rsidP="00F57F90">
                  <w:pPr>
                    <w:rPr>
                      <w:b/>
                      <w:color w:val="92D050"/>
                      <w:sz w:val="20"/>
                      <w:szCs w:val="20"/>
                    </w:rPr>
                  </w:pP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p>
              </w:txbxContent>
            </v:textbox>
            <w10:wrap anchorx="page" anchory="page"/>
          </v:shape>
        </w:pict>
      </w: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6A7054" w:rsidRDefault="005D0337" w:rsidP="006502B1">
      <w:pPr>
        <w:rPr>
          <w:rFonts w:ascii="Balloon XBd BT" w:hAnsi="Balloon XBd BT"/>
          <w:color w:val="FFFFFF" w:themeColor="background1"/>
          <w:sz w:val="32"/>
          <w:szCs w:val="32"/>
        </w:rPr>
      </w:pPr>
      <w:r>
        <w:rPr>
          <w:rFonts w:ascii="Balloon XBd BT" w:hAnsi="Balloon XBd BT"/>
          <w:noProof/>
          <w:color w:val="FFFFFF" w:themeColor="background1"/>
          <w:sz w:val="32"/>
          <w:szCs w:val="32"/>
        </w:rPr>
        <w:drawing>
          <wp:inline distT="0" distB="0" distL="0" distR="0">
            <wp:extent cx="5905500" cy="3124200"/>
            <wp:effectExtent l="19050" t="0" r="0" b="0"/>
            <wp:docPr id="2" name="Picture 1" descr="C:\Documents and Settings\Rick\Local Settings\Temporary Internet Files\Content.IE5\WAQW26LS\MP900402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Local Settings\Temporary Internet Files\Content.IE5\WAQW26LS\MP900402296[1].jpg"/>
                    <pic:cNvPicPr>
                      <a:picLocks noChangeAspect="1" noChangeArrowheads="1"/>
                    </pic:cNvPicPr>
                  </pic:nvPicPr>
                  <pic:blipFill>
                    <a:blip r:embed="rId8"/>
                    <a:srcRect/>
                    <a:stretch>
                      <a:fillRect/>
                    </a:stretch>
                  </pic:blipFill>
                  <pic:spPr bwMode="auto">
                    <a:xfrm>
                      <a:off x="0" y="0"/>
                      <a:ext cx="5905500" cy="3124200"/>
                    </a:xfrm>
                    <a:prstGeom prst="rect">
                      <a:avLst/>
                    </a:prstGeom>
                    <a:noFill/>
                    <a:ln w="9525">
                      <a:noFill/>
                      <a:miter lim="800000"/>
                      <a:headEnd/>
                      <a:tailEnd/>
                    </a:ln>
                  </pic:spPr>
                </pic:pic>
              </a:graphicData>
            </a:graphic>
          </wp:inline>
        </w:drawing>
      </w:r>
    </w:p>
    <w:p w:rsidR="00B36706" w:rsidRPr="00BB2AAD" w:rsidRDefault="00C673B9" w:rsidP="006502B1">
      <w:pPr>
        <w:rPr>
          <w:b/>
          <w:color w:val="FFFFFF" w:themeColor="background1"/>
        </w:rPr>
      </w:pPr>
      <w:r>
        <w:rPr>
          <w:b/>
          <w:noProof/>
          <w:color w:val="FFFFFF" w:themeColor="background1"/>
        </w:rPr>
        <w:pict>
          <v:shape id="_x0000_s1026" type="#_x0000_t202" style="position:absolute;margin-left:35pt;margin-top:396.75pt;width:157.75pt;height:425.25pt;z-index:-251686912;mso-position-horizontal-relative:page;mso-position-vertical-relative:page" fillcolor="#76923c [2406]" strokecolor="#fabf8f [1945]" strokeweight="1pt">
            <v:fill color2="#fde9d9 [665]"/>
            <v:shadow on="t" type="perspective" color="#974706 [1609]" opacity=".5" offset="1pt" offset2="-3pt"/>
            <v:textbox style="mso-next-textbox:#_x0000_s1026">
              <w:txbxContent>
                <w:p w:rsidR="00137CE3" w:rsidRDefault="00137CE3" w:rsidP="003B44E9">
                  <w:pPr>
                    <w:rPr>
                      <w:b/>
                      <w:color w:val="FFFFFF" w:themeColor="background1"/>
                    </w:rPr>
                  </w:pPr>
                </w:p>
                <w:p w:rsidR="005D0337" w:rsidRPr="006F28B2" w:rsidRDefault="005D0337" w:rsidP="003B44E9">
                  <w:pPr>
                    <w:rPr>
                      <w:b/>
                      <w:color w:val="FFFFFF" w:themeColor="background1"/>
                    </w:rPr>
                  </w:pPr>
                </w:p>
              </w:txbxContent>
            </v:textbox>
            <w10:wrap anchorx="page" anchory="page"/>
          </v:shape>
        </w:pict>
      </w:r>
      <w:r>
        <w:rPr>
          <w:b/>
          <w:noProof/>
          <w:color w:val="FFFFFF" w:themeColor="background1"/>
        </w:rPr>
        <w:pict>
          <v:group id="_x0000_s1028" style="position:absolute;margin-left:259.75pt;margin-top:52.6pt;width:409.5pt;height:101.9pt;z-index:251650048;mso-position-horizontal-relative:page;mso-position-vertical-relative:page" coordorigin="2520,66" coordsize="8190,1948">
            <v:shape id="_x0000_s1029" type="#_x0000_t202" style="position:absolute;left:6030;top:1398;width:4680;height:616" filled="f" stroked="f">
              <v:textbox style="mso-next-textbox:#_x0000_s1029">
                <w:txbxContent>
                  <w:p w:rsidR="00137CE3" w:rsidRPr="00B4750B" w:rsidRDefault="00137CE3" w:rsidP="003B44E9"/>
                  <w:p w:rsidR="00137CE3" w:rsidRPr="00B4750B" w:rsidRDefault="00137CE3" w:rsidP="003B44E9"/>
                </w:txbxContent>
              </v:textbox>
            </v:shape>
            <v:shape id="_x0000_s1030" type="#_x0000_t202" style="position:absolute;left:2520;top:66;width:3921;height:564" filled="f" stroked="f">
              <v:textbox style="mso-next-textbox:#_x0000_s1030">
                <w:txbxContent>
                  <w:p w:rsidR="00137CE3" w:rsidRPr="009A7B77" w:rsidRDefault="00137CE3" w:rsidP="00491C0E">
                    <w:pPr>
                      <w:rPr>
                        <w:b/>
                        <w:color w:val="E36C0A" w:themeColor="accent6" w:themeShade="BF"/>
                      </w:rPr>
                    </w:pPr>
                  </w:p>
                </w:txbxContent>
              </v:textbox>
            </v:shape>
            <w10:wrap anchorx="page" anchory="page"/>
          </v:group>
        </w:pict>
      </w:r>
      <w:r w:rsidR="00B36706" w:rsidRPr="006F28B2">
        <w:rPr>
          <w:b/>
          <w:color w:val="FFFFFF" w:themeColor="background1"/>
        </w:rPr>
        <w:t>SPECIAL EVENTS:</w:t>
      </w:r>
    </w:p>
    <w:p w:rsidR="00584507" w:rsidRPr="006F28B2" w:rsidRDefault="00C673B9" w:rsidP="00B36706">
      <w:pPr>
        <w:pStyle w:val="BodyTextIndent"/>
        <w:ind w:left="0" w:firstLine="0"/>
        <w:rPr>
          <w:b/>
          <w:color w:val="FFFFFF" w:themeColor="background1"/>
          <w:szCs w:val="16"/>
        </w:rPr>
      </w:pPr>
      <w:r>
        <w:rPr>
          <w:b/>
          <w:noProof/>
          <w:color w:val="FFFFFF" w:themeColor="background1"/>
          <w:szCs w:val="16"/>
        </w:rPr>
        <w:pict>
          <v:shape id="_x0000_s1040" type="#_x0000_t202" style="position:absolute;margin-left:186.75pt;margin-top:9.5pt;width:363.75pt;height:346.5pt;z-index:251794432" fillcolor="#c2d69b [1942]" strokecolor="#c2d69b [1942]" strokeweight="1pt">
            <v:fill color2="#eaf1dd [662]" angle="-45" focus="-50%" type="gradient"/>
            <v:shadow on="t" type="perspective" color="#4e6128 [1606]" opacity=".5" offset="1pt" offset2="-3pt"/>
            <v:textbox>
              <w:txbxContent>
                <w:p w:rsidR="00804AFF" w:rsidRDefault="00804AFF">
                  <w:pPr>
                    <w:rPr>
                      <w:rFonts w:ascii="Jivetalk" w:hAnsi="Jivetalk"/>
                      <w:color w:val="4F6228" w:themeColor="accent3" w:themeShade="80"/>
                      <w:sz w:val="28"/>
                      <w:szCs w:val="28"/>
                    </w:rPr>
                  </w:pPr>
                  <w:r>
                    <w:rPr>
                      <w:rFonts w:ascii="Jivetalk" w:hAnsi="Jivetalk"/>
                      <w:color w:val="4F6228" w:themeColor="accent3" w:themeShade="80"/>
                      <w:sz w:val="28"/>
                      <w:szCs w:val="28"/>
                    </w:rPr>
                    <w:t>Our meeting will be the second Sunday of September, September 9</w:t>
                  </w:r>
                  <w:r w:rsidRPr="00804AFF">
                    <w:rPr>
                      <w:rFonts w:ascii="Jivetalk" w:hAnsi="Jivetalk"/>
                      <w:color w:val="4F6228" w:themeColor="accent3" w:themeShade="80"/>
                      <w:sz w:val="28"/>
                      <w:szCs w:val="28"/>
                      <w:vertAlign w:val="superscript"/>
                    </w:rPr>
                    <w:t>th</w:t>
                  </w:r>
                  <w:r>
                    <w:rPr>
                      <w:rFonts w:ascii="Jivetalk" w:hAnsi="Jivetalk"/>
                      <w:color w:val="4F6228" w:themeColor="accent3" w:themeShade="80"/>
                      <w:sz w:val="28"/>
                      <w:szCs w:val="28"/>
                    </w:rPr>
                    <w:t xml:space="preserve"> at 2 pm and will be a greenhouse tour. Dan mumau’s dear mother has passed away, and he will not be participating in the tour. The first stop will be at the greenhouse of Al de ricco, 921 shifting sands drive off Washington between jones and rainbow. The second stop will be at the greenhouse of clarice and dennis dean , </w:t>
                  </w:r>
                </w:p>
                <w:p w:rsidR="00804AFF" w:rsidRDefault="00804AFF">
                  <w:pPr>
                    <w:rPr>
                      <w:rFonts w:ascii="Jivetalk" w:hAnsi="Jivetalk"/>
                      <w:color w:val="4F6228" w:themeColor="accent3" w:themeShade="80"/>
                      <w:sz w:val="28"/>
                      <w:szCs w:val="28"/>
                    </w:rPr>
                  </w:pPr>
                  <w:r>
                    <w:rPr>
                      <w:rFonts w:ascii="Jivetalk" w:hAnsi="Jivetalk"/>
                      <w:color w:val="4F6228" w:themeColor="accent3" w:themeShade="80"/>
                      <w:sz w:val="28"/>
                      <w:szCs w:val="28"/>
                    </w:rPr>
                    <w:t>5540 santa margarita off rainbow. Attached to the email is a map that al made showing the locations of both homes. Al’s phone number 636-6732 and Clarice’s 876-2729. Food will be served at clarice’s house.  Be sure to come to the greenhouse tour. Al and clarice will speak to you about how they built their greenhouses and how they solved the problems of light, temperature, humidity and air flow. (BYTHE WAY, THE PICTURE ABOVE IS OF MY GREENHOUSE…</w:t>
                  </w:r>
                </w:p>
                <w:p w:rsidR="00804AFF" w:rsidRDefault="00804AFF">
                  <w:pPr>
                    <w:rPr>
                      <w:rFonts w:ascii="Jivetalk" w:hAnsi="Jivetalk"/>
                      <w:color w:val="4F6228" w:themeColor="accent3" w:themeShade="80"/>
                      <w:sz w:val="28"/>
                      <w:szCs w:val="28"/>
                    </w:rPr>
                  </w:pPr>
                </w:p>
                <w:p w:rsidR="00804AFF" w:rsidRPr="00804AFF" w:rsidRDefault="00804AFF">
                  <w:pPr>
                    <w:rPr>
                      <w:rFonts w:ascii="Jivetalk" w:hAnsi="Jivetalk"/>
                      <w:color w:val="4F6228" w:themeColor="accent3" w:themeShade="80"/>
                      <w:sz w:val="52"/>
                      <w:szCs w:val="52"/>
                    </w:rPr>
                  </w:pPr>
                  <w:r>
                    <w:rPr>
                      <w:rFonts w:ascii="Jivetalk" w:hAnsi="Jivetalk"/>
                      <w:color w:val="4F6228" w:themeColor="accent3" w:themeShade="80"/>
                      <w:sz w:val="52"/>
                      <w:szCs w:val="52"/>
                    </w:rPr>
                    <w:t>IN MY DREAMS…</w:t>
                  </w:r>
                  <w:r w:rsidR="008C060D">
                    <w:rPr>
                      <w:rFonts w:ascii="Jivetalk" w:hAnsi="Jivetalk"/>
                      <w:color w:val="4F6228" w:themeColor="accent3" w:themeShade="80"/>
                      <w:sz w:val="52"/>
                      <w:szCs w:val="52"/>
                    </w:rPr>
                    <w:t>)</w:t>
                  </w:r>
                </w:p>
              </w:txbxContent>
            </v:textbox>
          </v:shape>
        </w:pict>
      </w:r>
      <w:r w:rsidR="00443878" w:rsidRPr="006F28B2">
        <w:rPr>
          <w:b/>
          <w:color w:val="FFFFFF" w:themeColor="background1"/>
          <w:szCs w:val="16"/>
        </w:rPr>
        <w:t>September 9, 2012</w:t>
      </w:r>
    </w:p>
    <w:p w:rsidR="006220B1" w:rsidRPr="006F28B2" w:rsidRDefault="00E5126E" w:rsidP="00B36706">
      <w:pPr>
        <w:pStyle w:val="BodyTextIndent"/>
        <w:ind w:left="0" w:firstLine="0"/>
        <w:rPr>
          <w:b/>
          <w:color w:val="FFFFFF" w:themeColor="background1"/>
          <w:szCs w:val="16"/>
        </w:rPr>
      </w:pPr>
      <w:r w:rsidRPr="006F28B2">
        <w:rPr>
          <w:b/>
          <w:color w:val="FFFFFF" w:themeColor="background1"/>
          <w:szCs w:val="16"/>
        </w:rPr>
        <w:t>Second Sunday</w:t>
      </w:r>
    </w:p>
    <w:p w:rsidR="00373370" w:rsidRPr="006F28B2" w:rsidRDefault="00373370" w:rsidP="00B36706">
      <w:pPr>
        <w:pStyle w:val="BodyTextIndent"/>
        <w:ind w:left="0" w:firstLine="0"/>
        <w:rPr>
          <w:b/>
          <w:color w:val="FFFFFF" w:themeColor="background1"/>
          <w:szCs w:val="16"/>
        </w:rPr>
      </w:pPr>
      <w:r w:rsidRPr="006F28B2">
        <w:rPr>
          <w:b/>
          <w:color w:val="FFFFFF" w:themeColor="background1"/>
          <w:szCs w:val="16"/>
        </w:rPr>
        <w:t>Greenhouse Tour</w:t>
      </w:r>
    </w:p>
    <w:p w:rsidR="00373370" w:rsidRPr="006F28B2" w:rsidRDefault="00F21CF2" w:rsidP="00B36706">
      <w:pPr>
        <w:pStyle w:val="BodyTextIndent"/>
        <w:ind w:left="0" w:firstLine="0"/>
        <w:rPr>
          <w:b/>
          <w:color w:val="FFFFFF" w:themeColor="background1"/>
          <w:szCs w:val="16"/>
        </w:rPr>
      </w:pPr>
      <w:r w:rsidRPr="006F28B2">
        <w:rPr>
          <w:b/>
          <w:color w:val="FFFFFF" w:themeColor="background1"/>
          <w:szCs w:val="16"/>
        </w:rPr>
        <w:t>Al de</w:t>
      </w:r>
      <w:r w:rsidR="00373370" w:rsidRPr="006F28B2">
        <w:rPr>
          <w:b/>
          <w:color w:val="FFFFFF" w:themeColor="background1"/>
          <w:szCs w:val="16"/>
        </w:rPr>
        <w:t xml:space="preserve">Ricco, </w:t>
      </w:r>
      <w:r w:rsidRPr="006F28B2">
        <w:rPr>
          <w:b/>
          <w:color w:val="FFFFFF" w:themeColor="background1"/>
          <w:szCs w:val="16"/>
        </w:rPr>
        <w:t xml:space="preserve">Clarice </w:t>
      </w:r>
      <w:r w:rsidR="00373370" w:rsidRPr="006F28B2">
        <w:rPr>
          <w:b/>
          <w:color w:val="FFFFFF" w:themeColor="background1"/>
          <w:szCs w:val="16"/>
        </w:rPr>
        <w:t xml:space="preserve">Dean, </w:t>
      </w:r>
      <w:r w:rsidRPr="006F28B2">
        <w:rPr>
          <w:b/>
          <w:color w:val="FFFFFF" w:themeColor="background1"/>
          <w:szCs w:val="16"/>
        </w:rPr>
        <w:t xml:space="preserve">Dan </w:t>
      </w:r>
      <w:r w:rsidR="00373370" w:rsidRPr="006F28B2">
        <w:rPr>
          <w:b/>
          <w:color w:val="FFFFFF" w:themeColor="background1"/>
          <w:szCs w:val="16"/>
        </w:rPr>
        <w:t>Mumau</w:t>
      </w:r>
    </w:p>
    <w:p w:rsidR="00510E64" w:rsidRPr="006F28B2" w:rsidRDefault="00414FAD" w:rsidP="00B36706">
      <w:pPr>
        <w:pStyle w:val="BodyTextIndent"/>
        <w:ind w:left="0" w:firstLine="0"/>
        <w:rPr>
          <w:b/>
          <w:color w:val="FFFFFF" w:themeColor="background1"/>
          <w:szCs w:val="16"/>
        </w:rPr>
      </w:pPr>
      <w:r>
        <w:rPr>
          <w:b/>
          <w:color w:val="FFFFFF" w:themeColor="background1"/>
          <w:szCs w:val="16"/>
        </w:rPr>
        <w:t>October 7</w:t>
      </w:r>
      <w:r w:rsidR="00443878" w:rsidRPr="006F28B2">
        <w:rPr>
          <w:b/>
          <w:color w:val="FFFFFF" w:themeColor="background1"/>
          <w:szCs w:val="16"/>
        </w:rPr>
        <w:t>, 2012</w:t>
      </w:r>
    </w:p>
    <w:p w:rsidR="00443878" w:rsidRPr="006F28B2" w:rsidRDefault="00443878" w:rsidP="00B36706">
      <w:pPr>
        <w:pStyle w:val="BodyTextIndent"/>
        <w:ind w:left="0" w:firstLine="0"/>
        <w:rPr>
          <w:b/>
          <w:color w:val="FFFFFF" w:themeColor="background1"/>
          <w:szCs w:val="16"/>
        </w:rPr>
      </w:pPr>
      <w:r w:rsidRPr="006F28B2">
        <w:rPr>
          <w:b/>
          <w:color w:val="FFFFFF" w:themeColor="background1"/>
          <w:szCs w:val="16"/>
        </w:rPr>
        <w:t>Peter Lin</w:t>
      </w:r>
      <w:r w:rsidR="00A46594" w:rsidRPr="006F28B2">
        <w:rPr>
          <w:b/>
          <w:color w:val="FFFFFF" w:themeColor="background1"/>
          <w:szCs w:val="16"/>
        </w:rPr>
        <w:t xml:space="preserve"> </w:t>
      </w:r>
    </w:p>
    <w:p w:rsidR="00373370" w:rsidRPr="006F28B2" w:rsidRDefault="00373370" w:rsidP="00B36706">
      <w:pPr>
        <w:pStyle w:val="BodyTextIndent"/>
        <w:ind w:left="0" w:firstLine="0"/>
        <w:rPr>
          <w:b/>
          <w:color w:val="FFFFFF" w:themeColor="background1"/>
          <w:szCs w:val="16"/>
        </w:rPr>
      </w:pPr>
      <w:r w:rsidRPr="006F28B2">
        <w:rPr>
          <w:b/>
          <w:color w:val="FFFFFF" w:themeColor="background1"/>
          <w:szCs w:val="16"/>
        </w:rPr>
        <w:t>“Growing Specimen Orchids”</w:t>
      </w:r>
    </w:p>
    <w:p w:rsidR="00A46594" w:rsidRPr="006F28B2" w:rsidRDefault="00510E64" w:rsidP="00B36706">
      <w:pPr>
        <w:pStyle w:val="BodyTextIndent"/>
        <w:ind w:left="0" w:firstLine="0"/>
        <w:rPr>
          <w:b/>
          <w:color w:val="FFFFFF" w:themeColor="background1"/>
          <w:sz w:val="16"/>
          <w:szCs w:val="16"/>
        </w:rPr>
      </w:pPr>
      <w:r w:rsidRPr="006F28B2">
        <w:rPr>
          <w:b/>
          <w:color w:val="FFFFFF" w:themeColor="background1"/>
          <w:sz w:val="16"/>
          <w:szCs w:val="16"/>
        </w:rPr>
        <w:t>N</w:t>
      </w:r>
      <w:r w:rsidR="00A46594" w:rsidRPr="006F28B2">
        <w:rPr>
          <w:b/>
          <w:color w:val="FFFFFF" w:themeColor="background1"/>
          <w:sz w:val="16"/>
          <w:szCs w:val="16"/>
        </w:rPr>
        <w:t>ovember 4, 2012</w:t>
      </w:r>
    </w:p>
    <w:p w:rsidR="004262CA" w:rsidRPr="006F28B2" w:rsidRDefault="00A46594" w:rsidP="00B36706">
      <w:pPr>
        <w:pStyle w:val="BodyTextIndent"/>
        <w:ind w:left="0" w:firstLine="0"/>
        <w:rPr>
          <w:b/>
          <w:color w:val="FFFFFF" w:themeColor="background1"/>
          <w:szCs w:val="16"/>
        </w:rPr>
      </w:pPr>
      <w:r w:rsidRPr="006F28B2">
        <w:rPr>
          <w:b/>
          <w:color w:val="FFFFFF" w:themeColor="background1"/>
          <w:sz w:val="16"/>
          <w:szCs w:val="16"/>
        </w:rPr>
        <w:t>Car</w:t>
      </w:r>
      <w:r w:rsidRPr="006F28B2">
        <w:rPr>
          <w:b/>
          <w:color w:val="FFFFFF" w:themeColor="background1"/>
          <w:szCs w:val="16"/>
        </w:rPr>
        <w:t>ol Siegel</w:t>
      </w:r>
      <w:r w:rsidR="003D5EDD" w:rsidRPr="006F28B2">
        <w:rPr>
          <w:b/>
          <w:color w:val="FFFFFF" w:themeColor="background1"/>
          <w:szCs w:val="16"/>
        </w:rPr>
        <w:t xml:space="preserve"> “Liars and Cheats:</w:t>
      </w:r>
    </w:p>
    <w:p w:rsidR="003D5EDD" w:rsidRPr="006F28B2" w:rsidRDefault="003D5EDD" w:rsidP="00B36706">
      <w:pPr>
        <w:pStyle w:val="BodyTextIndent"/>
        <w:ind w:left="0" w:firstLine="0"/>
        <w:rPr>
          <w:b/>
          <w:color w:val="FFFFFF" w:themeColor="background1"/>
          <w:szCs w:val="16"/>
        </w:rPr>
      </w:pPr>
      <w:r w:rsidRPr="006F28B2">
        <w:rPr>
          <w:b/>
          <w:color w:val="FFFFFF" w:themeColor="background1"/>
          <w:szCs w:val="16"/>
        </w:rPr>
        <w:t>The Story of Orchid Deception”</w:t>
      </w:r>
    </w:p>
    <w:p w:rsidR="00497CFB" w:rsidRPr="006F28B2" w:rsidRDefault="00497CFB" w:rsidP="00B36706">
      <w:pPr>
        <w:pStyle w:val="BodyTextIndent"/>
        <w:ind w:left="0" w:firstLine="0"/>
        <w:rPr>
          <w:b/>
          <w:color w:val="FFFFFF" w:themeColor="background1"/>
          <w:szCs w:val="16"/>
        </w:rPr>
      </w:pPr>
      <w:r w:rsidRPr="006F28B2">
        <w:rPr>
          <w:b/>
          <w:color w:val="FFFFFF" w:themeColor="background1"/>
          <w:szCs w:val="16"/>
        </w:rPr>
        <w:t>December 2, 2012</w:t>
      </w:r>
    </w:p>
    <w:p w:rsidR="00497CFB" w:rsidRPr="006F28B2" w:rsidRDefault="00497CFB" w:rsidP="00B36706">
      <w:pPr>
        <w:pStyle w:val="BodyTextIndent"/>
        <w:ind w:left="0" w:firstLine="0"/>
        <w:rPr>
          <w:b/>
          <w:color w:val="FFFFFF" w:themeColor="background1"/>
          <w:szCs w:val="16"/>
        </w:rPr>
      </w:pPr>
      <w:r w:rsidRPr="006F28B2">
        <w:rPr>
          <w:b/>
          <w:color w:val="FFFFFF" w:themeColor="background1"/>
          <w:szCs w:val="16"/>
        </w:rPr>
        <w:t>Holiday Party</w:t>
      </w:r>
    </w:p>
    <w:p w:rsidR="009470F3" w:rsidRPr="006F28B2" w:rsidRDefault="00373370" w:rsidP="00B36706">
      <w:pPr>
        <w:pStyle w:val="BodyTextIndent"/>
        <w:ind w:left="0" w:firstLine="0"/>
        <w:rPr>
          <w:b/>
          <w:color w:val="FFFFFF" w:themeColor="background1"/>
          <w:szCs w:val="16"/>
        </w:rPr>
      </w:pPr>
      <w:r w:rsidRPr="006F28B2">
        <w:rPr>
          <w:b/>
          <w:color w:val="FFFFFF" w:themeColor="background1"/>
          <w:szCs w:val="16"/>
        </w:rPr>
        <w:t>January 6, 2012</w:t>
      </w:r>
    </w:p>
    <w:p w:rsidR="00373370" w:rsidRPr="006F28B2" w:rsidRDefault="00373370" w:rsidP="00B36706">
      <w:pPr>
        <w:pStyle w:val="BodyTextIndent"/>
        <w:ind w:left="0" w:firstLine="0"/>
        <w:rPr>
          <w:b/>
          <w:color w:val="FFFFFF" w:themeColor="background1"/>
          <w:szCs w:val="16"/>
        </w:rPr>
      </w:pPr>
      <w:r w:rsidRPr="006F28B2">
        <w:rPr>
          <w:b/>
          <w:color w:val="FFFFFF" w:themeColor="background1"/>
          <w:szCs w:val="16"/>
        </w:rPr>
        <w:t>Ron Parsons</w:t>
      </w:r>
    </w:p>
    <w:p w:rsidR="00373370" w:rsidRPr="006F28B2" w:rsidRDefault="00373370" w:rsidP="00B36706">
      <w:pPr>
        <w:pStyle w:val="BodyTextIndent"/>
        <w:ind w:left="0" w:firstLine="0"/>
        <w:rPr>
          <w:b/>
          <w:color w:val="FFFFFF" w:themeColor="background1"/>
          <w:szCs w:val="16"/>
        </w:rPr>
      </w:pPr>
      <w:r w:rsidRPr="006F28B2">
        <w:rPr>
          <w:b/>
          <w:color w:val="FFFFFF" w:themeColor="background1"/>
          <w:szCs w:val="16"/>
        </w:rPr>
        <w:t>“Miniature Orchids”</w:t>
      </w:r>
    </w:p>
    <w:p w:rsidR="0033476A" w:rsidRPr="006F28B2" w:rsidRDefault="0033476A" w:rsidP="00B36706">
      <w:pPr>
        <w:pStyle w:val="BodyTextIndent"/>
        <w:ind w:left="0" w:firstLine="0"/>
        <w:rPr>
          <w:b/>
          <w:color w:val="FFFFFF" w:themeColor="background1"/>
          <w:szCs w:val="16"/>
        </w:rPr>
      </w:pPr>
      <w:r w:rsidRPr="006F28B2">
        <w:rPr>
          <w:b/>
          <w:color w:val="FFFFFF" w:themeColor="background1"/>
          <w:szCs w:val="16"/>
        </w:rPr>
        <w:t>February 3, 2013</w:t>
      </w:r>
    </w:p>
    <w:p w:rsidR="0033476A" w:rsidRDefault="0033476A" w:rsidP="00B36706">
      <w:pPr>
        <w:pStyle w:val="BodyTextIndent"/>
        <w:ind w:left="0" w:firstLine="0"/>
        <w:rPr>
          <w:b/>
          <w:color w:val="FFFFFF" w:themeColor="background1"/>
          <w:szCs w:val="16"/>
        </w:rPr>
      </w:pPr>
      <w:r w:rsidRPr="006F28B2">
        <w:rPr>
          <w:b/>
          <w:color w:val="FFFFFF" w:themeColor="background1"/>
          <w:szCs w:val="16"/>
        </w:rPr>
        <w:t>Alan Kochs</w:t>
      </w:r>
    </w:p>
    <w:p w:rsidR="006F28B2" w:rsidRDefault="00A7103F" w:rsidP="00B36706">
      <w:pPr>
        <w:pStyle w:val="BodyTextIndent"/>
        <w:ind w:left="0" w:firstLine="0"/>
        <w:rPr>
          <w:b/>
          <w:color w:val="FFFFFF" w:themeColor="background1"/>
          <w:szCs w:val="16"/>
        </w:rPr>
      </w:pPr>
      <w:r>
        <w:rPr>
          <w:b/>
          <w:color w:val="FFFFFF" w:themeColor="background1"/>
          <w:szCs w:val="16"/>
        </w:rPr>
        <w:t xml:space="preserve">“Unusual Species for the Cattleya </w:t>
      </w:r>
    </w:p>
    <w:p w:rsidR="00A7103F" w:rsidRDefault="00A7103F" w:rsidP="00B36706">
      <w:pPr>
        <w:pStyle w:val="BodyTextIndent"/>
        <w:ind w:left="0" w:firstLine="0"/>
        <w:rPr>
          <w:b/>
          <w:color w:val="FFFFFF" w:themeColor="background1"/>
          <w:szCs w:val="16"/>
        </w:rPr>
      </w:pPr>
      <w:r>
        <w:rPr>
          <w:b/>
          <w:color w:val="FFFFFF" w:themeColor="background1"/>
          <w:szCs w:val="16"/>
        </w:rPr>
        <w:t>Grower”</w:t>
      </w:r>
    </w:p>
    <w:p w:rsidR="00A7103F" w:rsidRDefault="00A7103F" w:rsidP="00B36706">
      <w:pPr>
        <w:pStyle w:val="BodyTextIndent"/>
        <w:ind w:left="0" w:firstLine="0"/>
        <w:rPr>
          <w:b/>
          <w:color w:val="FFFFFF" w:themeColor="background1"/>
          <w:szCs w:val="16"/>
        </w:rPr>
      </w:pPr>
      <w:r>
        <w:rPr>
          <w:b/>
          <w:color w:val="FFFFFF" w:themeColor="background1"/>
          <w:szCs w:val="16"/>
        </w:rPr>
        <w:t>March 3, 2013 Mike Glikbarg</w:t>
      </w:r>
      <w:r w:rsidR="00EF7EB7">
        <w:rPr>
          <w:b/>
          <w:color w:val="FFFFFF" w:themeColor="background1"/>
          <w:szCs w:val="16"/>
        </w:rPr>
        <w:t xml:space="preserve"> TBA</w:t>
      </w:r>
    </w:p>
    <w:p w:rsidR="005A34EF" w:rsidRDefault="005A34EF" w:rsidP="00B36706">
      <w:pPr>
        <w:pStyle w:val="BodyTextIndent"/>
        <w:ind w:left="0" w:firstLine="0"/>
        <w:rPr>
          <w:b/>
          <w:color w:val="FFFFFF" w:themeColor="background1"/>
          <w:szCs w:val="16"/>
        </w:rPr>
      </w:pPr>
      <w:r w:rsidRPr="006F28B2">
        <w:rPr>
          <w:b/>
          <w:color w:val="FFFFFF" w:themeColor="background1"/>
          <w:szCs w:val="16"/>
        </w:rPr>
        <w:t>April 7, 2013 Karen Muir “Maxillaria</w:t>
      </w:r>
      <w:r w:rsidR="00A7103F">
        <w:rPr>
          <w:b/>
          <w:color w:val="FFFFFF" w:themeColor="background1"/>
          <w:szCs w:val="16"/>
        </w:rPr>
        <w:t>”</w:t>
      </w:r>
    </w:p>
    <w:p w:rsidR="00EF7EB7" w:rsidRDefault="00EF7EB7" w:rsidP="00B36706">
      <w:pPr>
        <w:pStyle w:val="BodyTextIndent"/>
        <w:ind w:left="0" w:firstLine="0"/>
        <w:rPr>
          <w:b/>
          <w:color w:val="FFFFFF" w:themeColor="background1"/>
          <w:szCs w:val="16"/>
        </w:rPr>
      </w:pPr>
      <w:r>
        <w:rPr>
          <w:b/>
          <w:color w:val="FFFFFF" w:themeColor="background1"/>
          <w:szCs w:val="16"/>
        </w:rPr>
        <w:t>May 5, 2013 Harry Phillips from Andy</w:t>
      </w:r>
    </w:p>
    <w:p w:rsidR="00EF7EB7" w:rsidRDefault="00EF7EB7" w:rsidP="00B36706">
      <w:pPr>
        <w:pStyle w:val="BodyTextIndent"/>
        <w:ind w:left="0" w:firstLine="0"/>
        <w:rPr>
          <w:b/>
          <w:color w:val="FFFFFF" w:themeColor="background1"/>
          <w:szCs w:val="16"/>
        </w:rPr>
      </w:pPr>
      <w:r>
        <w:rPr>
          <w:b/>
          <w:color w:val="FFFFFF" w:themeColor="background1"/>
          <w:szCs w:val="16"/>
        </w:rPr>
        <w:t>Orchids TBA</w:t>
      </w:r>
    </w:p>
    <w:p w:rsidR="00414FAD" w:rsidRDefault="00414FAD" w:rsidP="00B36706">
      <w:pPr>
        <w:pStyle w:val="BodyTextIndent"/>
        <w:ind w:left="0" w:firstLine="0"/>
        <w:rPr>
          <w:b/>
          <w:color w:val="FFFFFF" w:themeColor="background1"/>
          <w:szCs w:val="16"/>
        </w:rPr>
      </w:pPr>
      <w:r>
        <w:rPr>
          <w:b/>
          <w:color w:val="FFFFFF" w:themeColor="background1"/>
          <w:szCs w:val="16"/>
        </w:rPr>
        <w:t>June 2, 2013 Jason Fischer</w:t>
      </w:r>
    </w:p>
    <w:p w:rsidR="00414FAD" w:rsidRDefault="00414FAD" w:rsidP="00B36706">
      <w:pPr>
        <w:pStyle w:val="BodyTextIndent"/>
        <w:ind w:left="0" w:firstLine="0"/>
        <w:rPr>
          <w:b/>
          <w:color w:val="FFFFFF" w:themeColor="background1"/>
          <w:szCs w:val="16"/>
        </w:rPr>
      </w:pPr>
      <w:r>
        <w:rPr>
          <w:b/>
          <w:color w:val="FFFFFF" w:themeColor="background1"/>
          <w:szCs w:val="16"/>
        </w:rPr>
        <w:t>“Australian Orchid Conference”</w:t>
      </w:r>
    </w:p>
    <w:p w:rsidR="00BB2AAD" w:rsidRDefault="00BB2AAD" w:rsidP="00B36706">
      <w:pPr>
        <w:pStyle w:val="BodyTextIndent"/>
        <w:ind w:left="0" w:firstLine="0"/>
        <w:rPr>
          <w:b/>
          <w:color w:val="984806" w:themeColor="accent6" w:themeShade="80"/>
          <w:szCs w:val="16"/>
        </w:rPr>
      </w:pPr>
      <w:r>
        <w:rPr>
          <w:b/>
          <w:color w:val="FFFFFF" w:themeColor="background1"/>
          <w:szCs w:val="16"/>
        </w:rPr>
        <w:t>July 7, 2013 Diana Smith “Catasetum”</w:t>
      </w:r>
    </w:p>
    <w:p w:rsidR="005A34EF" w:rsidRDefault="00BB2AAD" w:rsidP="00B36706">
      <w:pPr>
        <w:pStyle w:val="BodyTextIndent"/>
        <w:ind w:left="0" w:firstLine="0"/>
        <w:rPr>
          <w:b/>
          <w:color w:val="FFFFFF" w:themeColor="background1"/>
          <w:szCs w:val="16"/>
        </w:rPr>
      </w:pPr>
      <w:r>
        <w:rPr>
          <w:b/>
          <w:color w:val="FFFFFF" w:themeColor="background1"/>
          <w:szCs w:val="16"/>
        </w:rPr>
        <w:t>August 4, 2013 Barbecue</w:t>
      </w:r>
    </w:p>
    <w:p w:rsidR="00414FAD" w:rsidRDefault="00414FAD" w:rsidP="00B36706">
      <w:pPr>
        <w:pStyle w:val="BodyTextIndent"/>
        <w:ind w:left="0" w:firstLine="0"/>
        <w:rPr>
          <w:b/>
          <w:color w:val="FFFFFF" w:themeColor="background1"/>
          <w:szCs w:val="16"/>
        </w:rPr>
      </w:pPr>
      <w:r>
        <w:rPr>
          <w:b/>
          <w:color w:val="FFFFFF" w:themeColor="background1"/>
          <w:szCs w:val="16"/>
        </w:rPr>
        <w:t>September  8, 2013</w:t>
      </w:r>
    </w:p>
    <w:p w:rsidR="00414FAD" w:rsidRDefault="00414FAD" w:rsidP="00B36706">
      <w:pPr>
        <w:pStyle w:val="BodyTextIndent"/>
        <w:ind w:left="0" w:firstLine="0"/>
        <w:rPr>
          <w:b/>
          <w:color w:val="FFFFFF" w:themeColor="background1"/>
          <w:szCs w:val="16"/>
        </w:rPr>
      </w:pPr>
      <w:r>
        <w:rPr>
          <w:b/>
          <w:color w:val="FFFFFF" w:themeColor="background1"/>
          <w:szCs w:val="16"/>
        </w:rPr>
        <w:t>Greenhouse Tour</w:t>
      </w:r>
    </w:p>
    <w:p w:rsidR="00BB2AAD" w:rsidRDefault="00BB2AAD" w:rsidP="00B36706">
      <w:pPr>
        <w:pStyle w:val="BodyTextIndent"/>
        <w:ind w:left="0" w:firstLine="0"/>
        <w:rPr>
          <w:b/>
          <w:color w:val="FFFFFF" w:themeColor="background1"/>
          <w:szCs w:val="16"/>
        </w:rPr>
      </w:pPr>
      <w:r>
        <w:rPr>
          <w:b/>
          <w:color w:val="FFFFFF" w:themeColor="background1"/>
          <w:szCs w:val="16"/>
        </w:rPr>
        <w:t>November 3, 2013 Carol Siegel</w:t>
      </w:r>
    </w:p>
    <w:p w:rsidR="00BB2AAD" w:rsidRDefault="00BB2AAD" w:rsidP="00B36706">
      <w:pPr>
        <w:pStyle w:val="BodyTextIndent"/>
        <w:ind w:left="0" w:firstLine="0"/>
        <w:rPr>
          <w:b/>
          <w:color w:val="FFFFFF" w:themeColor="background1"/>
          <w:szCs w:val="16"/>
        </w:rPr>
      </w:pPr>
      <w:r>
        <w:rPr>
          <w:b/>
          <w:color w:val="FFFFFF" w:themeColor="background1"/>
          <w:szCs w:val="16"/>
        </w:rPr>
        <w:t>“Legends of the Orchid World”</w:t>
      </w:r>
    </w:p>
    <w:p w:rsidR="00414FAD" w:rsidRPr="00BB2AAD" w:rsidRDefault="00414FAD" w:rsidP="00B36706">
      <w:pPr>
        <w:pStyle w:val="BodyTextIndent"/>
        <w:ind w:left="0" w:firstLine="0"/>
        <w:rPr>
          <w:b/>
          <w:color w:val="FFFFFF" w:themeColor="background1"/>
          <w:szCs w:val="16"/>
        </w:rPr>
      </w:pPr>
    </w:p>
    <w:p w:rsidR="00497CFB" w:rsidRPr="009470F3" w:rsidRDefault="00497CFB" w:rsidP="00B36706">
      <w:pPr>
        <w:pStyle w:val="BodyTextIndent"/>
        <w:ind w:left="0" w:firstLine="0"/>
        <w:rPr>
          <w:b/>
          <w:color w:val="984806" w:themeColor="accent6" w:themeShade="80"/>
          <w:szCs w:val="16"/>
        </w:rPr>
      </w:pPr>
    </w:p>
    <w:p w:rsidR="003D5EDD" w:rsidRPr="009470F3" w:rsidRDefault="003D5EDD" w:rsidP="00B36706">
      <w:pPr>
        <w:pStyle w:val="BodyTextIndent"/>
        <w:ind w:left="0" w:firstLine="0"/>
        <w:rPr>
          <w:b/>
          <w:color w:val="984806" w:themeColor="accent6" w:themeShade="80"/>
          <w:szCs w:val="16"/>
        </w:rPr>
      </w:pPr>
    </w:p>
    <w:p w:rsidR="0029699E" w:rsidRPr="009470F3" w:rsidRDefault="0029699E" w:rsidP="00B36706">
      <w:pPr>
        <w:pStyle w:val="BodyTextIndent"/>
        <w:ind w:left="0" w:firstLine="0"/>
        <w:rPr>
          <w:b/>
          <w:color w:val="984806" w:themeColor="accent6" w:themeShade="80"/>
          <w:szCs w:val="16"/>
        </w:rPr>
      </w:pPr>
    </w:p>
    <w:p w:rsidR="0029699E" w:rsidRPr="009470F3" w:rsidRDefault="0029699E" w:rsidP="00B36706">
      <w:pPr>
        <w:pStyle w:val="BodyTextIndent"/>
        <w:ind w:left="0" w:firstLine="0"/>
        <w:rPr>
          <w:b/>
          <w:color w:val="984806" w:themeColor="accent6" w:themeShade="80"/>
          <w:szCs w:val="16"/>
        </w:rPr>
      </w:pPr>
    </w:p>
    <w:p w:rsidR="00B36706" w:rsidRPr="009470F3" w:rsidRDefault="00B36706" w:rsidP="00B36706">
      <w:pPr>
        <w:pStyle w:val="BodyTextIndent"/>
        <w:ind w:left="0" w:firstLine="0"/>
        <w:rPr>
          <w:b/>
          <w:color w:val="984806" w:themeColor="accent6" w:themeShade="80"/>
          <w:szCs w:val="16"/>
        </w:rPr>
      </w:pPr>
    </w:p>
    <w:p w:rsidR="00891243" w:rsidRPr="00891243" w:rsidRDefault="00C673B9" w:rsidP="00891243">
      <w:r w:rsidRPr="00C673B9">
        <w:rPr>
          <w:b/>
          <w:noProof/>
          <w:color w:val="984806" w:themeColor="accent6" w:themeShade="80"/>
          <w:szCs w:val="16"/>
        </w:rPr>
        <w:pict>
          <v:shape id="_x0000_s1031" type="#_x0000_t202" style="position:absolute;margin-left:13.5pt;margin-top:6.75pt;width:482.25pt;height:278.25pt;z-index:251783168">
            <v:textbox>
              <w:txbxContent>
                <w:p w:rsidR="004972B0" w:rsidRPr="004972B0" w:rsidRDefault="00FE08D5" w:rsidP="004972B0">
                  <w:pPr>
                    <w:rPr>
                      <w:b/>
                      <w:color w:val="548DD4" w:themeColor="text2" w:themeTint="99"/>
                      <w:sz w:val="28"/>
                      <w:szCs w:val="28"/>
                    </w:rPr>
                  </w:pPr>
                  <w:r>
                    <w:rPr>
                      <w:b/>
                      <w:noProof/>
                      <w:color w:val="548DD4" w:themeColor="text2" w:themeTint="99"/>
                      <w:sz w:val="28"/>
                      <w:szCs w:val="28"/>
                    </w:rPr>
                    <w:drawing>
                      <wp:inline distT="0" distB="0" distL="0" distR="0">
                        <wp:extent cx="5915025" cy="3933825"/>
                        <wp:effectExtent l="19050" t="0" r="9525" b="0"/>
                        <wp:docPr id="36" name="Picture 29" descr="C:\Documents and Settings\Rick\Local Settings\Temporary Internet Files\Content.IE5\G9LNVSPO\MP900427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Local Settings\Temporary Internet Files\Content.IE5\G9LNVSPO\MP900427691[1].jpg"/>
                                <pic:cNvPicPr>
                                  <a:picLocks noChangeAspect="1" noChangeArrowheads="1"/>
                                </pic:cNvPicPr>
                              </pic:nvPicPr>
                              <pic:blipFill>
                                <a:blip r:embed="rId9"/>
                                <a:srcRect/>
                                <a:stretch>
                                  <a:fillRect/>
                                </a:stretch>
                              </pic:blipFill>
                              <pic:spPr bwMode="auto">
                                <a:xfrm>
                                  <a:off x="0" y="0"/>
                                  <a:ext cx="5915025" cy="3933825"/>
                                </a:xfrm>
                                <a:prstGeom prst="rect">
                                  <a:avLst/>
                                </a:prstGeom>
                                <a:noFill/>
                                <a:ln w="9525">
                                  <a:noFill/>
                                  <a:miter lim="800000"/>
                                  <a:headEnd/>
                                  <a:tailEnd/>
                                </a:ln>
                              </pic:spPr>
                            </pic:pic>
                          </a:graphicData>
                        </a:graphic>
                      </wp:inline>
                    </w:drawing>
                  </w:r>
                </w:p>
              </w:txbxContent>
            </v:textbox>
          </v:shape>
        </w:pict>
      </w:r>
    </w:p>
    <w:p w:rsidR="00891243" w:rsidRPr="00891243" w:rsidRDefault="00891243" w:rsidP="00891243"/>
    <w:p w:rsidR="00891243" w:rsidRPr="00891243" w:rsidRDefault="00C673B9" w:rsidP="00891243">
      <w:r>
        <w:rPr>
          <w:noProof/>
        </w:rPr>
        <w:pict>
          <v:shape id="_x0000_s1035" type="#_x0000_t202" style="position:absolute;margin-left:321pt;margin-top:12.15pt;width:174.75pt;height:21pt;z-index:251791360">
            <v:textbox>
              <w:txbxContent>
                <w:p w:rsidR="00FE08D5" w:rsidRPr="00FE08D5" w:rsidRDefault="00FE08D5">
                  <w:pPr>
                    <w:rPr>
                      <w:b/>
                      <w:color w:val="984806" w:themeColor="accent6" w:themeShade="80"/>
                      <w:sz w:val="28"/>
                      <w:szCs w:val="28"/>
                    </w:rPr>
                  </w:pPr>
                  <w:r>
                    <w:rPr>
                      <w:b/>
                      <w:color w:val="984806" w:themeColor="accent6" w:themeShade="80"/>
                      <w:sz w:val="28"/>
                      <w:szCs w:val="28"/>
                    </w:rPr>
                    <w:t>A CHOCOLATE BAR!</w:t>
                  </w:r>
                </w:p>
              </w:txbxContent>
            </v:textbox>
          </v:shape>
        </w:pict>
      </w:r>
    </w:p>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Default="00891243"/>
    <w:p w:rsidR="00891243" w:rsidRPr="00891243" w:rsidRDefault="00891243" w:rsidP="00891243"/>
    <w:p w:rsidR="00891243" w:rsidRDefault="00891243"/>
    <w:p w:rsidR="00891243" w:rsidRDefault="00891243" w:rsidP="00891243">
      <w:pPr>
        <w:tabs>
          <w:tab w:val="left" w:pos="3465"/>
        </w:tabs>
      </w:pPr>
      <w:r>
        <w:tab/>
      </w:r>
    </w:p>
    <w:p w:rsidR="000E14F1" w:rsidRDefault="000E14F1">
      <w:pPr>
        <w:sectPr w:rsidR="000E14F1" w:rsidSect="00315B7E">
          <w:pgSz w:w="12240" w:h="15840"/>
          <w:pgMar w:top="720" w:right="720" w:bottom="720" w:left="720" w:header="720" w:footer="720" w:gutter="0"/>
          <w:cols w:space="720"/>
          <w:docGrid w:linePitch="360"/>
        </w:sectPr>
      </w:pPr>
    </w:p>
    <w:p w:rsidR="00147834" w:rsidRDefault="00C673B9">
      <w:pPr>
        <w:rPr>
          <w:color w:val="FFFF00"/>
        </w:rPr>
      </w:pPr>
      <w:r w:rsidRPr="00C673B9">
        <w:rPr>
          <w:noProof/>
        </w:rPr>
        <w:lastRenderedPageBreak/>
        <w:pict>
          <v:shape id="_x0000_s1033" type="#_x0000_t202" style="position:absolute;margin-left:38.25pt;margin-top:159.9pt;width:442.5pt;height:289.5pt;z-index:251786240" strokecolor="#974706 [1609]" strokeweight="6pt">
            <v:textbox>
              <w:txbxContent>
                <w:p w:rsidR="00DF18AD" w:rsidRDefault="00867C94" w:rsidP="00867C94">
                  <w:pPr>
                    <w:rPr>
                      <w:b/>
                      <w:color w:val="984806" w:themeColor="accent6" w:themeShade="80"/>
                    </w:rPr>
                  </w:pPr>
                  <w:r w:rsidRPr="00FE08D5">
                    <w:rPr>
                      <w:b/>
                      <w:color w:val="984806" w:themeColor="accent6" w:themeShade="80"/>
                    </w:rPr>
                    <w:t xml:space="preserve">To celebrate our new location, I personally have hired Dennis O’Sullivan, a great piano player, to play from 1-2 as we set up and socialize </w:t>
                  </w:r>
                  <w:r w:rsidR="00FE08D5">
                    <w:rPr>
                      <w:b/>
                      <w:color w:val="984806" w:themeColor="accent6" w:themeShade="80"/>
                    </w:rPr>
                    <w:t>for our October 7</w:t>
                  </w:r>
                  <w:r w:rsidR="00FE08D5" w:rsidRPr="00FE08D5">
                    <w:rPr>
                      <w:b/>
                      <w:color w:val="984806" w:themeColor="accent6" w:themeShade="80"/>
                      <w:vertAlign w:val="superscript"/>
                    </w:rPr>
                    <w:t>th</w:t>
                  </w:r>
                  <w:r w:rsidR="00FE08D5">
                    <w:rPr>
                      <w:b/>
                      <w:color w:val="984806" w:themeColor="accent6" w:themeShade="80"/>
                    </w:rPr>
                    <w:t xml:space="preserve"> meeting. </w:t>
                  </w:r>
                  <w:r w:rsidRPr="00FE08D5">
                    <w:rPr>
                      <w:b/>
                      <w:color w:val="984806" w:themeColor="accent6" w:themeShade="80"/>
                    </w:rPr>
                    <w:t xml:space="preserve"> I thought it would make the day. </w:t>
                  </w:r>
                  <w:r w:rsidR="00FE08D5">
                    <w:rPr>
                      <w:b/>
                      <w:color w:val="984806" w:themeColor="accent6" w:themeShade="80"/>
                    </w:rPr>
                    <w:t>The club is paying for a Pizza Hut Pizza Party. I thought it would be fun if we had a CHOCOLATE BAR as well. I saw it at my nephew’s wedding, and everybody went crazy! Everyone is asked to bring something chocolate- a chocolate cake, chocolate candy, chocolate cookies, chocolate ice cream, chocolate mousse, chocolate-covered oreos, chocolate-covered strawberries, chocol</w:t>
                  </w:r>
                  <w:r w:rsidR="00DF18AD">
                    <w:rPr>
                      <w:b/>
                      <w:color w:val="984806" w:themeColor="accent6" w:themeShade="80"/>
                    </w:rPr>
                    <w:t>ate shoes, hot chocolate, chocolate-covered peanut butter-  just about anything. Don’t you think that would be special! Gloria Gunn will provide drinks, ice and paper goods.</w:t>
                  </w:r>
                </w:p>
                <w:p w:rsidR="00DF18AD" w:rsidRDefault="00DF18AD" w:rsidP="00867C94">
                  <w:pPr>
                    <w:rPr>
                      <w:b/>
                      <w:color w:val="984806" w:themeColor="accent6" w:themeShade="80"/>
                    </w:rPr>
                  </w:pPr>
                  <w:r>
                    <w:rPr>
                      <w:b/>
                      <w:color w:val="984806" w:themeColor="accent6" w:themeShade="80"/>
                    </w:rPr>
                    <w:t xml:space="preserve">Our speaker is Peter Lin, who is a big favorite with our club. He will be speaking on growing specimen plants, those incredibly big, gorgeous plants that are covered with loads of blooms and grow super-big. There is a trick to growing these beauties (like not killing them when they are little…) and picking the right plants and grooming them properly. It should be very interesting. Peter Lin will bring plants to sell. </w:t>
                  </w:r>
                </w:p>
                <w:p w:rsidR="00867C94" w:rsidRPr="00FE08D5" w:rsidRDefault="00DF18AD" w:rsidP="00867C94">
                  <w:pPr>
                    <w:rPr>
                      <w:b/>
                      <w:color w:val="984806" w:themeColor="accent6" w:themeShade="80"/>
                    </w:rPr>
                  </w:pPr>
                  <w:r>
                    <w:rPr>
                      <w:b/>
                      <w:color w:val="984806" w:themeColor="accent6" w:themeShade="80"/>
                    </w:rPr>
                    <w:t xml:space="preserve">Remember we now meet at the </w:t>
                  </w:r>
                  <w:r>
                    <w:rPr>
                      <w:b/>
                      <w:color w:val="984806" w:themeColor="accent6" w:themeShade="80"/>
                      <w:sz w:val="40"/>
                      <w:szCs w:val="40"/>
                    </w:rPr>
                    <w:t xml:space="preserve">rainbow library </w:t>
                  </w:r>
                  <w:r>
                    <w:rPr>
                      <w:b/>
                      <w:color w:val="984806" w:themeColor="accent6" w:themeShade="80"/>
                    </w:rPr>
                    <w:t xml:space="preserve"> 3150 North Buffalo at the corner of Cheyenne in the Meeting Room. Turn right after entering the front door</w:t>
                  </w:r>
                  <w:r w:rsidR="00B06A49">
                    <w:rPr>
                      <w:b/>
                      <w:color w:val="984806" w:themeColor="accent6" w:themeShade="80"/>
                    </w:rPr>
                    <w:t xml:space="preserve"> of the library.</w:t>
                  </w:r>
                </w:p>
                <w:p w:rsidR="00867C94" w:rsidRPr="00867C94" w:rsidRDefault="00867C94">
                  <w:pPr>
                    <w:rPr>
                      <w:b/>
                      <w:color w:val="FF0000"/>
                    </w:rPr>
                  </w:pPr>
                </w:p>
              </w:txbxContent>
            </v:textbox>
          </v:shape>
        </w:pict>
      </w:r>
      <w:r w:rsidRPr="00C673B9">
        <w:rPr>
          <w:noProof/>
        </w:rPr>
        <w:pict>
          <v:shape id="_x0000_s1032" type="#_x0000_t202" style="position:absolute;margin-left:27.75pt;margin-top:82.65pt;width:438.75pt;height:69pt;z-index:251785216" fillcolor="white [3201]" strokecolor="#c0504d [3205]" strokeweight="5pt">
            <v:stroke linestyle="thickThin"/>
            <v:shadow color="#868686"/>
            <v:textbox>
              <w:txbxContent>
                <w:p w:rsidR="008F6321" w:rsidRPr="00FE08D5" w:rsidRDefault="00FE08D5" w:rsidP="00FE08D5">
                  <w:pPr>
                    <w:rPr>
                      <w:color w:val="984806" w:themeColor="accent6" w:themeShade="80"/>
                      <w:sz w:val="32"/>
                      <w:szCs w:val="32"/>
                    </w:rPr>
                  </w:pPr>
                  <w:r>
                    <w:rPr>
                      <w:color w:val="984806" w:themeColor="accent6" w:themeShade="80"/>
                      <w:sz w:val="32"/>
                      <w:szCs w:val="32"/>
                    </w:rPr>
                    <w:t xml:space="preserve">PIANO MUSIC , PIZZA PARTY, AND A </w:t>
                  </w:r>
                  <w:r w:rsidRPr="00FE08D5">
                    <w:rPr>
                      <w:color w:val="984806" w:themeColor="accent6" w:themeShade="80"/>
                      <w:sz w:val="40"/>
                      <w:szCs w:val="40"/>
                    </w:rPr>
                    <w:t>CHOCOLATE BAR</w:t>
                  </w:r>
                  <w:r>
                    <w:rPr>
                      <w:color w:val="984806" w:themeColor="accent6" w:themeShade="80"/>
                      <w:sz w:val="32"/>
                      <w:szCs w:val="32"/>
                    </w:rPr>
                    <w:t xml:space="preserve"> FOR OUR OCTOBER 7</w:t>
                  </w:r>
                  <w:r w:rsidRPr="00FE08D5">
                    <w:rPr>
                      <w:color w:val="984806" w:themeColor="accent6" w:themeShade="80"/>
                      <w:sz w:val="32"/>
                      <w:szCs w:val="32"/>
                      <w:vertAlign w:val="superscript"/>
                    </w:rPr>
                    <w:t>TH</w:t>
                  </w:r>
                  <w:r>
                    <w:rPr>
                      <w:color w:val="984806" w:themeColor="accent6" w:themeShade="80"/>
                      <w:sz w:val="32"/>
                      <w:szCs w:val="32"/>
                    </w:rPr>
                    <w:t xml:space="preserve"> MEETING…</w:t>
                  </w:r>
                  <w:r w:rsidR="00DF18AD">
                    <w:rPr>
                      <w:color w:val="984806" w:themeColor="accent6" w:themeShade="80"/>
                      <w:sz w:val="32"/>
                      <w:szCs w:val="32"/>
                    </w:rPr>
                    <w:t>and Peter Lin!</w:t>
                  </w:r>
                </w:p>
              </w:txbxContent>
            </v:textbox>
          </v:shape>
        </w:pict>
      </w:r>
      <w:r w:rsidR="003B44E9" w:rsidRPr="00891243">
        <w:br w:type="page"/>
      </w:r>
    </w:p>
    <w:p w:rsidR="000E14F1" w:rsidRDefault="000E14F1" w:rsidP="00F602E3">
      <w:pPr>
        <w:rPr>
          <w:color w:val="FFFF00"/>
        </w:rPr>
        <w:sectPr w:rsidR="000E14F1" w:rsidSect="000E14F1">
          <w:type w:val="continuous"/>
          <w:pgSz w:w="12240" w:h="15840"/>
          <w:pgMar w:top="720" w:right="720" w:bottom="720" w:left="720" w:header="720" w:footer="720" w:gutter="0"/>
          <w:cols w:num="2" w:space="720"/>
          <w:docGrid w:linePitch="360"/>
        </w:sectPr>
      </w:pPr>
    </w:p>
    <w:p w:rsidR="00951057" w:rsidRDefault="00951057">
      <w:pPr>
        <w:rPr>
          <w:b/>
          <w:color w:val="C0504D" w:themeColor="accent2"/>
          <w:sz w:val="32"/>
          <w:szCs w:val="32"/>
        </w:rPr>
      </w:pPr>
    </w:p>
    <w:p w:rsidR="000920CE" w:rsidRDefault="00C673B9">
      <w:pPr>
        <w:rPr>
          <w:noProof/>
        </w:rPr>
      </w:pPr>
      <w:r w:rsidRPr="00C673B9">
        <w:rPr>
          <w:b/>
          <w:noProof/>
          <w:color w:val="C0504D" w:themeColor="accent2"/>
          <w:sz w:val="32"/>
          <w:szCs w:val="32"/>
        </w:rPr>
        <w:pict>
          <v:shape id="_x0000_s1036" type="#_x0000_t202" style="position:absolute;margin-left:4.5pt;margin-top:7.1pt;width:524.25pt;height:61.5pt;z-index:251792384" fillcolor="white [3201]" strokecolor="#666 [1936]" strokeweight="1pt">
            <v:fill color2="#999 [1296]" focusposition="1" focussize="" focus="100%" type="gradient"/>
            <v:shadow on="t" type="perspective" color="#7f7f7f [1601]" opacity=".5" offset="1pt" offset2="-3pt"/>
            <v:textbox>
              <w:txbxContent>
                <w:p w:rsidR="006655FB" w:rsidRPr="006655FB" w:rsidRDefault="006655FB">
                  <w:pPr>
                    <w:rPr>
                      <w:b/>
                      <w:sz w:val="28"/>
                      <w:szCs w:val="28"/>
                    </w:rPr>
                  </w:pPr>
                  <w:r>
                    <w:rPr>
                      <w:b/>
                      <w:sz w:val="28"/>
                      <w:szCs w:val="28"/>
                    </w:rPr>
                    <w:t>OUR SINCEREST CONDOLENCES TO DAN MUMAU ON THE PASSING OF HIS BELOVED MOTHER. YOU ARE IN OUR THOUGHTS AND PRAYERS.</w:t>
                  </w:r>
                </w:p>
              </w:txbxContent>
            </v:textbox>
          </v:shape>
        </w:pict>
      </w:r>
    </w:p>
    <w:p w:rsidR="00862FD4" w:rsidRDefault="00862FD4">
      <w:pPr>
        <w:rPr>
          <w:noProof/>
        </w:rPr>
      </w:pPr>
    </w:p>
    <w:p w:rsidR="00445232" w:rsidRDefault="00445232">
      <w:pPr>
        <w:rPr>
          <w:noProof/>
        </w:rPr>
      </w:pPr>
    </w:p>
    <w:p w:rsidR="00862FD4" w:rsidRDefault="00C673B9">
      <w:pPr>
        <w:rPr>
          <w:noProof/>
        </w:rPr>
      </w:pPr>
      <w:r>
        <w:rPr>
          <w:noProof/>
        </w:rPr>
        <w:pict>
          <v:shape id="_x0000_s1037" type="#_x0000_t202" style="position:absolute;margin-left:54pt;margin-top:388.7pt;width:435pt;height:313.05pt;z-index:251793408">
            <v:textbox>
              <w:txbxContent>
                <w:p w:rsidR="006655FB" w:rsidRDefault="006655FB">
                  <w:pPr>
                    <w:rPr>
                      <w:b/>
                      <w:color w:val="FF0000"/>
                      <w:sz w:val="28"/>
                      <w:szCs w:val="28"/>
                    </w:rPr>
                  </w:pPr>
                  <w:r>
                    <w:rPr>
                      <w:b/>
                      <w:color w:val="76923C" w:themeColor="accent3" w:themeShade="BF"/>
                      <w:sz w:val="28"/>
                      <w:szCs w:val="28"/>
                    </w:rPr>
                    <w:t xml:space="preserve">Our August barbecue at the beautiful home of Eldine Stevens in Mt. Charleston was a big success. We really had fun, and the weather was gorgeous. We thank Eldine for allowing us to spend time in her cool mountain retreat. We especially thank Dan Mumau and Mike Lawless for catering the grand event, coming up the day before and bringing all the meats and decorations drinks, and getting up early to cook the feast for us. We thank Cathy Loftfield who gave a wonderful presentation on growing plants in sphagnum moss. We loved it. </w:t>
                  </w:r>
                  <w:r w:rsidR="00862FD4">
                    <w:rPr>
                      <w:b/>
                      <w:color w:val="76923C" w:themeColor="accent3" w:themeShade="BF"/>
                      <w:sz w:val="28"/>
                      <w:szCs w:val="28"/>
                    </w:rPr>
                    <w:t>Ole Borresen and Tony Billitere schlepped free hotel plants up for us, yet made over $200 by selling other plants in advance. What a help!! We presented the DIAMOND AWARD OF EXCELLENT  to Dan Mumau and Mike Lawless. Orchid Digest will print their names and information about their special contribution in a future issue. It is a coveted away and considered a great honor to be presented the Diamond Award for service to the orchid world. Surely these two men deserve it for their generous support of our club and their unending loyalty to us.</w:t>
                  </w:r>
                  <w:r w:rsidR="00A17384">
                    <w:rPr>
                      <w:b/>
                      <w:color w:val="76923C" w:themeColor="accent3" w:themeShade="BF"/>
                      <w:sz w:val="28"/>
                      <w:szCs w:val="28"/>
                    </w:rPr>
                    <w:t xml:space="preserve"> </w:t>
                  </w:r>
                  <w:r w:rsidR="00A17384">
                    <w:rPr>
                      <w:b/>
                      <w:color w:val="FF0000"/>
                      <w:sz w:val="28"/>
                      <w:szCs w:val="28"/>
                    </w:rPr>
                    <w:t>BEST WISHES TO MYRA GLASSMAN ON HER</w:t>
                  </w:r>
                </w:p>
                <w:p w:rsidR="00A17384" w:rsidRPr="00A17384" w:rsidRDefault="00A17384">
                  <w:pPr>
                    <w:rPr>
                      <w:b/>
                      <w:color w:val="FF0000"/>
                      <w:sz w:val="28"/>
                      <w:szCs w:val="28"/>
                    </w:rPr>
                  </w:pPr>
                  <w:r>
                    <w:rPr>
                      <w:b/>
                      <w:color w:val="FF0000"/>
                      <w:sz w:val="28"/>
                      <w:szCs w:val="28"/>
                    </w:rPr>
                    <w:t>HAND SURGERY. WE LOVE YOU.</w:t>
                  </w:r>
                </w:p>
              </w:txbxContent>
            </v:textbox>
          </v:shape>
        </w:pict>
      </w:r>
      <w:r>
        <w:rPr>
          <w:noProof/>
        </w:rPr>
        <w:pict>
          <v:shape id="_x0000_s1034" type="#_x0000_t202" style="position:absolute;margin-left:20.25pt;margin-top:65pt;width:503.25pt;height:981.75pt;z-index:251789312" fillcolor="white [3201]" strokecolor="#c2d69b [1942]" strokeweight="1pt">
            <v:fill color2="#d6e3bc [1302]" focusposition="1" focussize="" focus="100%" type="gradient"/>
            <v:stroke r:id="rId10" o:title="" filltype="pattern"/>
            <v:shadow on="t" type="perspective" color="#4e6128 [1606]" opacity=".5" offset="1pt" offset2="-3pt"/>
            <v:textbox>
              <w:txbxContent>
                <w:p w:rsidR="00FF6753" w:rsidRDefault="006655FB">
                  <w:r>
                    <w:rPr>
                      <w:b/>
                      <w:noProof/>
                      <w:color w:val="76923C" w:themeColor="accent3" w:themeShade="BF"/>
                      <w:sz w:val="28"/>
                      <w:szCs w:val="28"/>
                    </w:rPr>
                    <w:drawing>
                      <wp:inline distT="0" distB="0" distL="0" distR="0">
                        <wp:extent cx="5657850" cy="3978021"/>
                        <wp:effectExtent l="19050" t="0" r="0" b="0"/>
                        <wp:docPr id="41" name="Picture 32" descr="C:\Documents and Settings\Rick\Local Settings\Temporary Internet Files\Content.IE5\WAQW26LS\MP900443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Rick\Local Settings\Temporary Internet Files\Content.IE5\WAQW26LS\MP900443490[1].jpg"/>
                                <pic:cNvPicPr>
                                  <a:picLocks noChangeAspect="1" noChangeArrowheads="1"/>
                                </pic:cNvPicPr>
                              </pic:nvPicPr>
                              <pic:blipFill>
                                <a:blip r:embed="rId11"/>
                                <a:srcRect/>
                                <a:stretch>
                                  <a:fillRect/>
                                </a:stretch>
                              </pic:blipFill>
                              <pic:spPr bwMode="auto">
                                <a:xfrm>
                                  <a:off x="0" y="0"/>
                                  <a:ext cx="5667312" cy="3984674"/>
                                </a:xfrm>
                                <a:prstGeom prst="rect">
                                  <a:avLst/>
                                </a:prstGeom>
                                <a:noFill/>
                                <a:ln w="9525">
                                  <a:noFill/>
                                  <a:miter lim="800000"/>
                                  <a:headEnd/>
                                  <a:tailEnd/>
                                </a:ln>
                              </pic:spPr>
                            </pic:pic>
                          </a:graphicData>
                        </a:graphic>
                      </wp:inline>
                    </w:drawing>
                  </w:r>
                </w:p>
              </w:txbxContent>
            </v:textbox>
          </v:shape>
        </w:pict>
      </w:r>
      <w:r w:rsidR="00445232">
        <w:rPr>
          <w:noProof/>
        </w:rPr>
        <w:br w:type="page"/>
      </w:r>
      <w:r w:rsidR="00862FD4">
        <w:rPr>
          <w:noProof/>
        </w:rPr>
        <w:lastRenderedPageBreak/>
        <w:t>It is always fun to go to shows. The San Francisco Orchid Society has a big show in the winter, but this is their “small show.” You might like to go. Check it out on their website below.</w:t>
      </w:r>
    </w:p>
    <w:p w:rsidR="00862FD4" w:rsidRDefault="00862FD4" w:rsidP="00862FD4">
      <w:pPr>
        <w:shd w:val="clear" w:color="auto" w:fill="FFFFFF"/>
        <w:jc w:val="center"/>
        <w:rPr>
          <w:vanish/>
        </w:rPr>
      </w:pPr>
    </w:p>
    <w:tbl>
      <w:tblPr>
        <w:tblW w:w="5000" w:type="pct"/>
        <w:jc w:val="center"/>
        <w:tblCellSpacing w:w="0" w:type="dxa"/>
        <w:shd w:val="clear" w:color="auto" w:fill="FFFFFF"/>
        <w:tblCellMar>
          <w:left w:w="0" w:type="dxa"/>
          <w:right w:w="0" w:type="dxa"/>
        </w:tblCellMar>
        <w:tblLook w:val="04A0"/>
      </w:tblPr>
      <w:tblGrid>
        <w:gridCol w:w="10800"/>
      </w:tblGrid>
      <w:tr w:rsidR="00862FD4" w:rsidTr="00862FD4">
        <w:trPr>
          <w:tblCellSpacing w:w="0" w:type="dxa"/>
          <w:jc w:val="center"/>
        </w:trPr>
        <w:tc>
          <w:tcPr>
            <w:tcW w:w="0" w:type="auto"/>
            <w:shd w:val="clear" w:color="auto" w:fill="FFFFFF"/>
            <w:hideMark/>
          </w:tcPr>
          <w:tbl>
            <w:tblPr>
              <w:tblW w:w="9000" w:type="dxa"/>
              <w:jc w:val="center"/>
              <w:tblCellSpacing w:w="0" w:type="dxa"/>
              <w:tblCellMar>
                <w:left w:w="0" w:type="dxa"/>
                <w:right w:w="0" w:type="dxa"/>
              </w:tblCellMar>
              <w:tblLook w:val="04A0"/>
            </w:tblPr>
            <w:tblGrid>
              <w:gridCol w:w="9000"/>
            </w:tblGrid>
            <w:tr w:rsidR="00862FD4">
              <w:trPr>
                <w:tblCellSpacing w:w="0" w:type="dxa"/>
                <w:jc w:val="center"/>
              </w:trPr>
              <w:tc>
                <w:tcPr>
                  <w:tcW w:w="5000" w:type="pct"/>
                  <w:vAlign w:val="center"/>
                  <w:hideMark/>
                </w:tcPr>
                <w:tbl>
                  <w:tblPr>
                    <w:tblW w:w="5000" w:type="pct"/>
                    <w:tblCellSpacing w:w="0" w:type="dxa"/>
                    <w:tblCellMar>
                      <w:top w:w="75" w:type="dxa"/>
                      <w:left w:w="75" w:type="dxa"/>
                      <w:bottom w:w="75" w:type="dxa"/>
                      <w:right w:w="75" w:type="dxa"/>
                    </w:tblCellMar>
                    <w:tblLook w:val="04A0"/>
                  </w:tblPr>
                  <w:tblGrid>
                    <w:gridCol w:w="9000"/>
                  </w:tblGrid>
                  <w:tr w:rsidR="00862FD4">
                    <w:trPr>
                      <w:tblCellSpacing w:w="0" w:type="dxa"/>
                    </w:trPr>
                    <w:tc>
                      <w:tcPr>
                        <w:tcW w:w="0" w:type="auto"/>
                        <w:vAlign w:val="center"/>
                        <w:hideMark/>
                      </w:tcPr>
                      <w:p w:rsidR="00862FD4" w:rsidRDefault="00862FD4">
                        <w:pPr>
                          <w:spacing w:before="30" w:after="30"/>
                          <w:jc w:val="right"/>
                          <w:rPr>
                            <w:rFonts w:ascii="Verdana" w:hAnsi="Verdana"/>
                            <w:color w:val="000000"/>
                            <w:sz w:val="20"/>
                            <w:szCs w:val="20"/>
                          </w:rPr>
                        </w:pPr>
                      </w:p>
                    </w:tc>
                  </w:tr>
                </w:tbl>
                <w:p w:rsidR="00862FD4" w:rsidRDefault="00862FD4"/>
              </w:tc>
            </w:tr>
            <w:tr w:rsidR="00862FD4">
              <w:trPr>
                <w:tblCellSpacing w:w="0" w:type="dxa"/>
                <w:jc w:val="center"/>
              </w:trPr>
              <w:tc>
                <w:tcPr>
                  <w:tcW w:w="5000" w:type="pct"/>
                  <w:vAlign w:val="center"/>
                  <w:hideMark/>
                </w:tcPr>
                <w:tbl>
                  <w:tblPr>
                    <w:tblW w:w="5000" w:type="pct"/>
                    <w:tblCellSpacing w:w="0" w:type="dxa"/>
                    <w:tblCellMar>
                      <w:top w:w="75" w:type="dxa"/>
                      <w:left w:w="75" w:type="dxa"/>
                      <w:bottom w:w="75" w:type="dxa"/>
                      <w:right w:w="75" w:type="dxa"/>
                    </w:tblCellMar>
                    <w:tblLook w:val="04A0"/>
                  </w:tblPr>
                  <w:tblGrid>
                    <w:gridCol w:w="9000"/>
                  </w:tblGrid>
                  <w:tr w:rsidR="00862FD4">
                    <w:trPr>
                      <w:tblCellSpacing w:w="0" w:type="dxa"/>
                    </w:trPr>
                    <w:tc>
                      <w:tcPr>
                        <w:tcW w:w="0" w:type="auto"/>
                        <w:tcMar>
                          <w:top w:w="75" w:type="dxa"/>
                          <w:left w:w="75" w:type="dxa"/>
                          <w:bottom w:w="150" w:type="dxa"/>
                          <w:right w:w="75" w:type="dxa"/>
                        </w:tcMar>
                        <w:vAlign w:val="center"/>
                        <w:hideMark/>
                      </w:tcPr>
                      <w:p w:rsidR="00862FD4" w:rsidRDefault="00862FD4">
                        <w:pPr>
                          <w:pStyle w:val="NormalWeb"/>
                          <w:spacing w:before="0" w:after="0"/>
                          <w:rPr>
                            <w:b/>
                            <w:bCs/>
                            <w:color w:val="000000"/>
                          </w:rPr>
                        </w:pPr>
                        <w:r>
                          <w:rPr>
                            <w:rFonts w:ascii="Verdana" w:hAnsi="Verdana"/>
                            <w:b/>
                            <w:bCs/>
                            <w:color w:val="A20000"/>
                            <w:sz w:val="16"/>
                            <w:szCs w:val="16"/>
                          </w:rPr>
                          <w:t> </w:t>
                        </w:r>
                      </w:p>
                      <w:tbl>
                        <w:tblPr>
                          <w:tblW w:w="8850" w:type="dxa"/>
                          <w:tblCellSpacing w:w="15" w:type="dxa"/>
                          <w:tblCellMar>
                            <w:top w:w="15" w:type="dxa"/>
                            <w:left w:w="15" w:type="dxa"/>
                            <w:bottom w:w="15" w:type="dxa"/>
                            <w:right w:w="15" w:type="dxa"/>
                          </w:tblCellMar>
                          <w:tblLook w:val="04A0"/>
                        </w:tblPr>
                        <w:tblGrid>
                          <w:gridCol w:w="8850"/>
                        </w:tblGrid>
                        <w:tr w:rsidR="00862FD4">
                          <w:trPr>
                            <w:tblCellSpacing w:w="15" w:type="dxa"/>
                          </w:trPr>
                          <w:tc>
                            <w:tcPr>
                              <w:tcW w:w="8850" w:type="dxa"/>
                              <w:vAlign w:val="center"/>
                              <w:hideMark/>
                            </w:tcPr>
                            <w:p w:rsidR="00862FD4" w:rsidRDefault="00862FD4">
                              <w:pPr>
                                <w:spacing w:before="75" w:after="75"/>
                                <w:jc w:val="center"/>
                              </w:pPr>
                              <w:r>
                                <w:rPr>
                                  <w:noProof/>
                                </w:rPr>
                                <w:drawing>
                                  <wp:inline distT="0" distB="0" distL="0" distR="0">
                                    <wp:extent cx="5514975" cy="1457325"/>
                                    <wp:effectExtent l="19050" t="0" r="9525" b="0"/>
                                    <wp:docPr id="61" name="Picture 61" descr="Orchids in the Park 2012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chids in the Park 2012 Banner"/>
                                            <pic:cNvPicPr>
                                              <a:picLocks noChangeAspect="1" noChangeArrowheads="1"/>
                                            </pic:cNvPicPr>
                                          </pic:nvPicPr>
                                          <pic:blipFill>
                                            <a:blip r:embed="rId12"/>
                                            <a:srcRect/>
                                            <a:stretch>
                                              <a:fillRect/>
                                            </a:stretch>
                                          </pic:blipFill>
                                          <pic:spPr bwMode="auto">
                                            <a:xfrm>
                                              <a:off x="0" y="0"/>
                                              <a:ext cx="5514975" cy="1457325"/>
                                            </a:xfrm>
                                            <a:prstGeom prst="rect">
                                              <a:avLst/>
                                            </a:prstGeom>
                                            <a:noFill/>
                                            <a:ln w="9525">
                                              <a:noFill/>
                                              <a:miter lim="800000"/>
                                              <a:headEnd/>
                                              <a:tailEnd/>
                                            </a:ln>
                                          </pic:spPr>
                                        </pic:pic>
                                      </a:graphicData>
                                    </a:graphic>
                                  </wp:inline>
                                </w:drawing>
                              </w:r>
                            </w:p>
                          </w:tc>
                        </w:tr>
                        <w:tr w:rsidR="00862FD4">
                          <w:trPr>
                            <w:tblCellSpacing w:w="15" w:type="dxa"/>
                          </w:trPr>
                          <w:tc>
                            <w:tcPr>
                              <w:tcW w:w="0" w:type="auto"/>
                              <w:vAlign w:val="center"/>
                              <w:hideMark/>
                            </w:tcPr>
                            <w:p w:rsidR="00862FD4" w:rsidRDefault="00862FD4">
                              <w:pPr>
                                <w:spacing w:before="75" w:after="75"/>
                                <w:jc w:val="right"/>
                                <w:rPr>
                                  <w:rFonts w:ascii="Verdana" w:hAnsi="Verdana"/>
                                  <w:b/>
                                  <w:bCs/>
                                  <w:color w:val="A20000"/>
                                  <w:sz w:val="16"/>
                                  <w:szCs w:val="16"/>
                                </w:rPr>
                              </w:pPr>
                              <w:r>
                                <w:rPr>
                                  <w:rFonts w:ascii="Verdana" w:hAnsi="Verdana"/>
                                  <w:b/>
                                  <w:bCs/>
                                  <w:color w:val="A20000"/>
                                  <w:sz w:val="16"/>
                                  <w:szCs w:val="16"/>
                                </w:rPr>
                                <w:t>Photography by Ron Parsons</w:t>
                              </w:r>
                            </w:p>
                          </w:tc>
                        </w:tr>
                      </w:tbl>
                      <w:p w:rsidR="00862FD4" w:rsidRDefault="00862FD4">
                        <w:pPr>
                          <w:rPr>
                            <w:rStyle w:val="Strong"/>
                          </w:rPr>
                        </w:pPr>
                      </w:p>
                    </w:tc>
                  </w:tr>
                </w:tbl>
                <w:p w:rsidR="00862FD4" w:rsidRDefault="00862FD4">
                  <w:pPr>
                    <w:rPr>
                      <w:vanish/>
                    </w:rPr>
                  </w:pPr>
                </w:p>
                <w:tbl>
                  <w:tblPr>
                    <w:tblW w:w="5000" w:type="pct"/>
                    <w:tblCellSpacing w:w="0" w:type="dxa"/>
                    <w:tblCellMar>
                      <w:top w:w="75" w:type="dxa"/>
                      <w:left w:w="75" w:type="dxa"/>
                      <w:bottom w:w="75" w:type="dxa"/>
                      <w:right w:w="75" w:type="dxa"/>
                    </w:tblCellMar>
                    <w:tblLook w:val="04A0"/>
                  </w:tblPr>
                  <w:tblGrid>
                    <w:gridCol w:w="9000"/>
                  </w:tblGrid>
                  <w:tr w:rsidR="00862FD4">
                    <w:trPr>
                      <w:tblCellSpacing w:w="0" w:type="dxa"/>
                    </w:trPr>
                    <w:tc>
                      <w:tcPr>
                        <w:tcW w:w="0" w:type="auto"/>
                        <w:tcMar>
                          <w:top w:w="75" w:type="dxa"/>
                          <w:left w:w="75" w:type="dxa"/>
                          <w:bottom w:w="150" w:type="dxa"/>
                          <w:right w:w="75" w:type="dxa"/>
                        </w:tcMar>
                        <w:vAlign w:val="center"/>
                        <w:hideMark/>
                      </w:tcPr>
                      <w:p w:rsidR="00862FD4" w:rsidRDefault="00862FD4">
                        <w:pPr>
                          <w:pStyle w:val="NormalWeb"/>
                          <w:spacing w:before="0" w:after="0"/>
                          <w:rPr>
                            <w:rFonts w:ascii="Arial" w:hAnsi="Arial" w:cs="Arial"/>
                            <w:color w:val="000000"/>
                          </w:rPr>
                        </w:pPr>
                        <w:r>
                          <w:rPr>
                            <w:rFonts w:ascii="Arial" w:hAnsi="Arial" w:cs="Arial"/>
                            <w:color w:val="000000"/>
                          </w:rPr>
                          <w:t> </w:t>
                        </w:r>
                      </w:p>
                      <w:p w:rsidR="00862FD4" w:rsidRDefault="00862FD4">
                        <w:pPr>
                          <w:jc w:val="center"/>
                          <w:rPr>
                            <w:color w:val="000000"/>
                          </w:rPr>
                        </w:pPr>
                        <w:r>
                          <w:rPr>
                            <w:noProof/>
                            <w:color w:val="000000"/>
                          </w:rPr>
                          <w:drawing>
                            <wp:inline distT="0" distB="0" distL="0" distR="0">
                              <wp:extent cx="5229225" cy="4743450"/>
                              <wp:effectExtent l="19050" t="0" r="9525" b="0"/>
                              <wp:docPr id="62" name="Picture 62" descr="Orchids in the Park 2012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rchids in the Park 2012 v1"/>
                                      <pic:cNvPicPr>
                                        <a:picLocks noChangeAspect="1" noChangeArrowheads="1"/>
                                      </pic:cNvPicPr>
                                    </pic:nvPicPr>
                                    <pic:blipFill>
                                      <a:blip r:embed="rId13"/>
                                      <a:srcRect/>
                                      <a:stretch>
                                        <a:fillRect/>
                                      </a:stretch>
                                    </pic:blipFill>
                                    <pic:spPr bwMode="auto">
                                      <a:xfrm>
                                        <a:off x="0" y="0"/>
                                        <a:ext cx="5229225" cy="4743450"/>
                                      </a:xfrm>
                                      <a:prstGeom prst="rect">
                                        <a:avLst/>
                                      </a:prstGeom>
                                      <a:noFill/>
                                      <a:ln w="9525">
                                        <a:noFill/>
                                        <a:miter lim="800000"/>
                                        <a:headEnd/>
                                        <a:tailEnd/>
                                      </a:ln>
                                    </pic:spPr>
                                  </pic:pic>
                                </a:graphicData>
                              </a:graphic>
                            </wp:inline>
                          </w:drawing>
                        </w:r>
                        <w:r>
                          <w:rPr>
                            <w:color w:val="000000"/>
                          </w:rPr>
                          <w:br/>
                        </w:r>
                      </w:p>
                      <w:p w:rsidR="00862FD4" w:rsidRDefault="00862FD4">
                        <w:pPr>
                          <w:pStyle w:val="NormalWeb"/>
                          <w:spacing w:before="0" w:after="0"/>
                          <w:rPr>
                            <w:color w:val="000000"/>
                          </w:rPr>
                        </w:pPr>
                        <w:r>
                          <w:rPr>
                            <w:color w:val="000000"/>
                          </w:rPr>
                          <w:t> </w:t>
                        </w:r>
                      </w:p>
                      <w:p w:rsidR="00862FD4" w:rsidRDefault="00862FD4">
                        <w:pPr>
                          <w:pStyle w:val="NormalWeb"/>
                          <w:spacing w:before="0" w:after="0"/>
                          <w:rPr>
                            <w:rFonts w:ascii="Verdana" w:hAnsi="Verdana"/>
                            <w:color w:val="000000"/>
                            <w:sz w:val="22"/>
                            <w:szCs w:val="22"/>
                          </w:rPr>
                        </w:pPr>
                        <w:r>
                          <w:rPr>
                            <w:rFonts w:ascii="Verdana" w:hAnsi="Verdana"/>
                            <w:color w:val="000000"/>
                            <w:sz w:val="22"/>
                            <w:szCs w:val="22"/>
                          </w:rPr>
                          <w:t xml:space="preserve">Plant and Flower enthusiasts alike are marking their calendars for the Orchids in the Park Sale &amp; Exhibition show on the weekend of September 15 and 16, 2012. This all-day orchid park exhibition attracts many visitors with the lush setting in Golden Gate Park and the chance to marvel at the colorful orchids for sale and exhibition. </w:t>
                        </w:r>
                      </w:p>
                      <w:p w:rsidR="00862FD4" w:rsidRDefault="00862FD4">
                        <w:pPr>
                          <w:pStyle w:val="NormalWeb"/>
                          <w:spacing w:before="0" w:after="0"/>
                          <w:rPr>
                            <w:rFonts w:ascii="Verdana" w:hAnsi="Verdana"/>
                            <w:color w:val="000000"/>
                            <w:sz w:val="22"/>
                            <w:szCs w:val="22"/>
                          </w:rPr>
                        </w:pPr>
                        <w:r>
                          <w:rPr>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Fonts w:ascii="Verdana" w:hAnsi="Verdana"/>
                            <w:color w:val="000000"/>
                            <w:sz w:val="22"/>
                            <w:szCs w:val="22"/>
                          </w:rPr>
                          <w:lastRenderedPageBreak/>
                          <w:t>There are multiple ways to immerse yourself in this family-fun weekend event hosted by the San Francisco Orchid Society. There are demonstrations with respect to every aspect of orchid species and orchid care. Also, there are lectures about the plants with experts on orchids who will be speaking at these lectures. Finally, there will be raffles of highly prized orchid plants.</w:t>
                        </w:r>
                      </w:p>
                      <w:p w:rsidR="00862FD4" w:rsidRDefault="00862FD4">
                        <w:pPr>
                          <w:pStyle w:val="NormalWeb"/>
                          <w:spacing w:before="0" w:after="0"/>
                          <w:rPr>
                            <w:rFonts w:ascii="Verdana" w:hAnsi="Verdana"/>
                            <w:color w:val="000000"/>
                            <w:sz w:val="22"/>
                            <w:szCs w:val="22"/>
                          </w:rPr>
                        </w:pPr>
                        <w:r>
                          <w:rPr>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Who:</w:t>
                        </w:r>
                        <w:r>
                          <w:rPr>
                            <w:rFonts w:ascii="Verdana" w:hAnsi="Verdana"/>
                            <w:color w:val="000000"/>
                            <w:sz w:val="22"/>
                            <w:szCs w:val="22"/>
                          </w:rPr>
                          <w:t xml:space="preserve"> The San Francisco Orchid Society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What:</w:t>
                        </w:r>
                        <w:r>
                          <w:rPr>
                            <w:rFonts w:ascii="Verdana" w:hAnsi="Verdana"/>
                            <w:color w:val="000000"/>
                            <w:sz w:val="22"/>
                            <w:szCs w:val="22"/>
                            <w:u w:val="single"/>
                          </w:rPr>
                          <w:t xml:space="preserve"> Orchids in the Park Exhibition and Sale</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Where:</w:t>
                        </w:r>
                        <w:r>
                          <w:rPr>
                            <w:rFonts w:ascii="Verdana" w:hAnsi="Verdana"/>
                            <w:color w:val="000000"/>
                            <w:sz w:val="22"/>
                            <w:szCs w:val="22"/>
                          </w:rPr>
                          <w:t xml:space="preserve"> San Francisco County Fair Building (Hall of Flowers) 9th Avenue &amp; Lincoln Way, San Francisco, CA.</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When:</w:t>
                        </w:r>
                        <w:r>
                          <w:rPr>
                            <w:rFonts w:ascii="Verdana" w:hAnsi="Verdana"/>
                            <w:color w:val="000000"/>
                            <w:sz w:val="22"/>
                            <w:szCs w:val="22"/>
                          </w:rPr>
                          <w:t xml:space="preserve"> September 15 and September 16, 2012 10 AM- 5 PM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Tickets:</w:t>
                        </w:r>
                        <w:r>
                          <w:rPr>
                            <w:rFonts w:ascii="Verdana" w:hAnsi="Verdana"/>
                            <w:color w:val="000000"/>
                            <w:sz w:val="22"/>
                            <w:szCs w:val="22"/>
                          </w:rPr>
                          <w:t xml:space="preserve"> General Admission $4, Seniors $3, Children under 16 free</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 </w:t>
                        </w:r>
                      </w:p>
                      <w:p w:rsidR="00862FD4" w:rsidRDefault="00862FD4">
                        <w:pPr>
                          <w:pStyle w:val="NormalWeb"/>
                          <w:spacing w:before="0" w:after="0"/>
                          <w:rPr>
                            <w:rFonts w:ascii="Verdana" w:hAnsi="Verdana"/>
                            <w:color w:val="000000"/>
                            <w:sz w:val="22"/>
                            <w:szCs w:val="22"/>
                          </w:rPr>
                        </w:pPr>
                        <w:r>
                          <w:rPr>
                            <w:rStyle w:val="Strong"/>
                            <w:rFonts w:ascii="Verdana" w:hAnsi="Verdana"/>
                            <w:color w:val="000000"/>
                            <w:sz w:val="22"/>
                            <w:szCs w:val="22"/>
                          </w:rPr>
                          <w:t>More Information:</w:t>
                        </w:r>
                        <w:r>
                          <w:rPr>
                            <w:rFonts w:ascii="Verdana" w:hAnsi="Verdana"/>
                            <w:color w:val="000000"/>
                            <w:sz w:val="22"/>
                            <w:szCs w:val="22"/>
                          </w:rPr>
                          <w:t> </w:t>
                        </w:r>
                      </w:p>
                      <w:p w:rsidR="00862FD4" w:rsidRDefault="00C673B9">
                        <w:pPr>
                          <w:pStyle w:val="NormalWeb"/>
                          <w:spacing w:before="0" w:after="0"/>
                          <w:rPr>
                            <w:rFonts w:ascii="Verdana" w:hAnsi="Verdana"/>
                            <w:color w:val="000000"/>
                            <w:sz w:val="22"/>
                            <w:szCs w:val="22"/>
                          </w:rPr>
                        </w:pPr>
                        <w:hyperlink r:id="rId14" w:tooltip="mailto:info@orchidsanfrancisco.org" w:history="1">
                          <w:r w:rsidR="00862FD4">
                            <w:rPr>
                              <w:rStyle w:val="Hyperlink"/>
                              <w:sz w:val="22"/>
                              <w:szCs w:val="22"/>
                            </w:rPr>
                            <w:t>info@orchidsanfrancisco.org</w:t>
                          </w:r>
                        </w:hyperlink>
                        <w:r w:rsidR="00862FD4">
                          <w:rPr>
                            <w:rFonts w:ascii="Verdana" w:hAnsi="Verdana"/>
                            <w:color w:val="000000"/>
                            <w:sz w:val="22"/>
                            <w:szCs w:val="22"/>
                          </w:rPr>
                          <w:t xml:space="preserve"> or </w:t>
                        </w:r>
                        <w:hyperlink r:id="rId15" w:tooltip="http://r20.rs6.net/tn.jsp?e=001XBhzL-9GKasiXF4g3pt1h9xmlyxnQFTFlPTE7_fJolB4LXhcNxEYff2gZE9yZo10jrmxHKNveM-VPldTMMdWva9DQ2ttvnefl8NhvroY-FSLCPhR8VPKpo9sAec1aeGc" w:history="1">
                          <w:r w:rsidR="00862FD4">
                            <w:rPr>
                              <w:rStyle w:val="Hyperlink"/>
                              <w:sz w:val="22"/>
                              <w:szCs w:val="22"/>
                            </w:rPr>
                            <w:t>http://www.orchidsanfrancisco.org/</w:t>
                          </w:r>
                        </w:hyperlink>
                      </w:p>
                      <w:p w:rsidR="00862FD4" w:rsidRDefault="00862FD4">
                        <w:pPr>
                          <w:pStyle w:val="NormalWeb"/>
                          <w:spacing w:before="0" w:after="0"/>
                          <w:rPr>
                            <w:color w:val="000000"/>
                          </w:rPr>
                        </w:pPr>
                        <w:r>
                          <w:rPr>
                            <w:color w:val="000000"/>
                          </w:rPr>
                          <w:t> </w:t>
                        </w:r>
                      </w:p>
                      <w:p w:rsidR="00862FD4" w:rsidRDefault="00862FD4">
                        <w:pPr>
                          <w:pStyle w:val="NormalWeb"/>
                          <w:spacing w:before="0" w:after="0"/>
                          <w:rPr>
                            <w:rFonts w:ascii="Verdana" w:hAnsi="Verdana"/>
                            <w:color w:val="000000"/>
                            <w:sz w:val="20"/>
                            <w:szCs w:val="20"/>
                          </w:rPr>
                        </w:pPr>
                        <w:r>
                          <w:rPr>
                            <w:rStyle w:val="Strong"/>
                            <w:rFonts w:ascii="Verdana" w:hAnsi="Verdana"/>
                            <w:color w:val="000000"/>
                            <w:sz w:val="20"/>
                            <w:szCs w:val="20"/>
                            <w:u w:val="single"/>
                          </w:rPr>
                          <w:t>National annd Internationally known vendors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American Horticultural Supplies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Andy's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Blossom  Planting Supplies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Botanico</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Brookside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Cal-Orchid</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City College of San Francisco- </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Environmental Horticulture and Floristry</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D &amp; D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Ecuagenera</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Gold Country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Golden Gate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Hanging Gardens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Hamilton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J &amp; L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Napa Valley Orchids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Orchids and Gardens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Orchid Design</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Orchids of Los Osos</w:t>
                        </w:r>
                      </w:p>
                      <w:p w:rsidR="00862FD4" w:rsidRDefault="00862FD4">
                        <w:pPr>
                          <w:pStyle w:val="NormalWeb"/>
                          <w:spacing w:before="0" w:after="0"/>
                          <w:rPr>
                            <w:rFonts w:ascii="Verdana" w:hAnsi="Verdana"/>
                            <w:color w:val="000000"/>
                            <w:sz w:val="20"/>
                            <w:szCs w:val="20"/>
                          </w:rPr>
                        </w:pPr>
                        <w:r>
                          <w:rPr>
                            <w:rFonts w:ascii="Verdana" w:hAnsi="Verdana"/>
                            <w:color w:val="000000"/>
                            <w:sz w:val="20"/>
                            <w:szCs w:val="20"/>
                          </w:rPr>
                          <w:t>Paphiness Orchids</w:t>
                        </w:r>
                      </w:p>
                      <w:p w:rsidR="00862FD4" w:rsidRDefault="00862FD4">
                        <w:pPr>
                          <w:pStyle w:val="NormalWeb"/>
                          <w:spacing w:before="0" w:after="0"/>
                          <w:rPr>
                            <w:color w:val="000000"/>
                          </w:rPr>
                        </w:pPr>
                        <w:r>
                          <w:rPr>
                            <w:rFonts w:ascii="Verdana" w:hAnsi="Verdana"/>
                            <w:color w:val="000000"/>
                            <w:sz w:val="20"/>
                            <w:szCs w:val="20"/>
                          </w:rPr>
                          <w:t>Seed Engei</w:t>
                        </w:r>
                      </w:p>
                      <w:p w:rsidR="00862FD4" w:rsidRDefault="00862FD4">
                        <w:pPr>
                          <w:pStyle w:val="ccfontupdated"/>
                          <w:spacing w:before="0" w:beforeAutospacing="0" w:after="0" w:afterAutospacing="0"/>
                          <w:rPr>
                            <w:rFonts w:ascii="Verdana" w:hAnsi="Verdana"/>
                            <w:color w:val="000000"/>
                            <w:sz w:val="20"/>
                            <w:szCs w:val="20"/>
                          </w:rPr>
                        </w:pPr>
                        <w:r>
                          <w:rPr>
                            <w:rFonts w:ascii="Verdana" w:hAnsi="Verdana"/>
                            <w:color w:val="000000"/>
                            <w:sz w:val="20"/>
                            <w:szCs w:val="20"/>
                          </w:rPr>
                          <w:t>San Francisco Orchid Society Members' Sales </w:t>
                        </w:r>
                      </w:p>
                    </w:tc>
                  </w:tr>
                </w:tbl>
                <w:p w:rsidR="00862FD4" w:rsidRDefault="00862FD4"/>
              </w:tc>
            </w:tr>
            <w:tr w:rsidR="00862FD4">
              <w:trPr>
                <w:tblCellSpacing w:w="0" w:type="dxa"/>
                <w:jc w:val="center"/>
              </w:trPr>
              <w:tc>
                <w:tcPr>
                  <w:tcW w:w="5000" w:type="pct"/>
                  <w:vAlign w:val="center"/>
                  <w:hideMark/>
                </w:tcPr>
                <w:tbl>
                  <w:tblPr>
                    <w:tblW w:w="5000" w:type="pct"/>
                    <w:tblCellSpacing w:w="0" w:type="dxa"/>
                    <w:tblCellMar>
                      <w:left w:w="0" w:type="dxa"/>
                      <w:right w:w="0" w:type="dxa"/>
                    </w:tblCellMar>
                    <w:tblLook w:val="04A0"/>
                  </w:tblPr>
                  <w:tblGrid>
                    <w:gridCol w:w="9000"/>
                  </w:tblGrid>
                  <w:tr w:rsidR="00862FD4">
                    <w:trPr>
                      <w:trHeight w:val="15"/>
                      <w:tblCellSpacing w:w="0" w:type="dxa"/>
                    </w:trPr>
                    <w:tc>
                      <w:tcPr>
                        <w:tcW w:w="0" w:type="auto"/>
                        <w:shd w:val="clear" w:color="auto" w:fill="999999"/>
                        <w:vAlign w:val="center"/>
                        <w:hideMark/>
                      </w:tcPr>
                      <w:p w:rsidR="00862FD4" w:rsidRDefault="00862FD4">
                        <w:pPr>
                          <w:rPr>
                            <w:sz w:val="2"/>
                          </w:rPr>
                        </w:pPr>
                      </w:p>
                    </w:tc>
                  </w:tr>
                </w:tbl>
                <w:p w:rsidR="00862FD4" w:rsidRDefault="00862FD4"/>
              </w:tc>
            </w:tr>
            <w:tr w:rsidR="00862FD4">
              <w:trPr>
                <w:tblCellSpacing w:w="0" w:type="dxa"/>
                <w:jc w:val="center"/>
              </w:trPr>
              <w:tc>
                <w:tcPr>
                  <w:tcW w:w="5000" w:type="pct"/>
                  <w:vAlign w:val="center"/>
                  <w:hideMark/>
                </w:tcPr>
                <w:p w:rsidR="00862FD4" w:rsidRDefault="00862FD4"/>
              </w:tc>
            </w:tr>
            <w:tr w:rsidR="00862FD4">
              <w:trPr>
                <w:trHeight w:val="150"/>
                <w:tblCellSpacing w:w="0" w:type="dxa"/>
                <w:jc w:val="center"/>
              </w:trPr>
              <w:tc>
                <w:tcPr>
                  <w:tcW w:w="5000" w:type="pct"/>
                  <w:vAlign w:val="center"/>
                  <w:hideMark/>
                </w:tcPr>
                <w:tbl>
                  <w:tblPr>
                    <w:tblW w:w="5000" w:type="pct"/>
                    <w:tblCellSpacing w:w="0" w:type="dxa"/>
                    <w:tblCellMar>
                      <w:top w:w="75" w:type="dxa"/>
                      <w:left w:w="75" w:type="dxa"/>
                      <w:bottom w:w="75" w:type="dxa"/>
                      <w:right w:w="75" w:type="dxa"/>
                    </w:tblCellMar>
                    <w:tblLook w:val="04A0"/>
                  </w:tblPr>
                  <w:tblGrid>
                    <w:gridCol w:w="9000"/>
                  </w:tblGrid>
                  <w:tr w:rsidR="00862FD4">
                    <w:trPr>
                      <w:tblCellSpacing w:w="0" w:type="dxa"/>
                    </w:trPr>
                    <w:tc>
                      <w:tcPr>
                        <w:tcW w:w="0" w:type="auto"/>
                        <w:tcMar>
                          <w:top w:w="75" w:type="dxa"/>
                          <w:left w:w="75" w:type="dxa"/>
                          <w:bottom w:w="150" w:type="dxa"/>
                          <w:right w:w="75" w:type="dxa"/>
                        </w:tcMar>
                        <w:vAlign w:val="center"/>
                        <w:hideMark/>
                      </w:tcPr>
                      <w:p w:rsidR="00862FD4" w:rsidRDefault="00862FD4">
                        <w:pPr>
                          <w:pStyle w:val="NormalWeb"/>
                          <w:spacing w:before="0" w:after="0"/>
                          <w:jc w:val="right"/>
                          <w:rPr>
                            <w:rFonts w:ascii="Verdana" w:hAnsi="Verdana"/>
                            <w:color w:val="800000"/>
                            <w:sz w:val="20"/>
                            <w:szCs w:val="20"/>
                          </w:rPr>
                        </w:pPr>
                      </w:p>
                    </w:tc>
                  </w:tr>
                </w:tbl>
                <w:p w:rsidR="00862FD4" w:rsidRDefault="00862FD4">
                  <w:pPr>
                    <w:spacing w:line="150" w:lineRule="atLeast"/>
                  </w:pPr>
                </w:p>
              </w:tc>
            </w:tr>
          </w:tbl>
          <w:p w:rsidR="00862FD4" w:rsidRDefault="00862FD4">
            <w:pPr>
              <w:jc w:val="center"/>
              <w:rPr>
                <w:b/>
                <w:color w:val="FF0000"/>
              </w:rPr>
            </w:pPr>
            <w:r>
              <w:rPr>
                <w:b/>
                <w:color w:val="FF0000"/>
              </w:rPr>
              <w:t>ATTACHED TO THE NEWSLETTER IS AN ARTICLE I WROTE FOR ORCHID DIGEST THAT WAS PUBLISHED LAST MONTH ON CHIKANDA.</w:t>
            </w:r>
          </w:p>
          <w:p w:rsidR="00862FD4" w:rsidRDefault="00862FD4">
            <w:pPr>
              <w:jc w:val="center"/>
              <w:rPr>
                <w:b/>
                <w:color w:val="FF0000"/>
              </w:rPr>
            </w:pPr>
          </w:p>
          <w:p w:rsidR="00862FD4" w:rsidRPr="00862FD4" w:rsidRDefault="00862FD4">
            <w:pPr>
              <w:jc w:val="center"/>
              <w:rPr>
                <w:b/>
                <w:color w:val="FF0000"/>
              </w:rPr>
            </w:pPr>
            <w:r>
              <w:rPr>
                <w:b/>
                <w:color w:val="FF0000"/>
              </w:rPr>
              <w:t>LOVE CAROL</w:t>
            </w:r>
          </w:p>
        </w:tc>
      </w:tr>
    </w:tbl>
    <w:p w:rsidR="00862FD4" w:rsidRDefault="00862FD4" w:rsidP="00862FD4">
      <w:pPr>
        <w:shd w:val="clear" w:color="auto" w:fill="FFFFFF"/>
        <w:jc w:val="center"/>
        <w:rPr>
          <w:vanish/>
        </w:rPr>
      </w:pPr>
    </w:p>
    <w:sectPr w:rsidR="00862FD4" w:rsidSect="000E14F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542" w:rsidRDefault="00981542" w:rsidP="009023D3">
      <w:r>
        <w:separator/>
      </w:r>
    </w:p>
  </w:endnote>
  <w:endnote w:type="continuationSeparator" w:id="1">
    <w:p w:rsidR="00981542" w:rsidRDefault="00981542" w:rsidP="009023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Balloon XBd BT">
    <w:altName w:val="Mistral"/>
    <w:charset w:val="00"/>
    <w:family w:val="script"/>
    <w:pitch w:val="variable"/>
    <w:sig w:usb0="00000001" w:usb1="00000000" w:usb2="00000000" w:usb3="00000000" w:csb0="0000001B" w:csb1="00000000"/>
  </w:font>
  <w:font w:name="Jivetalk">
    <w:panose1 w:val="020006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542" w:rsidRDefault="00981542" w:rsidP="009023D3">
      <w:r>
        <w:separator/>
      </w:r>
    </w:p>
  </w:footnote>
  <w:footnote w:type="continuationSeparator" w:id="1">
    <w:p w:rsidR="00981542" w:rsidRDefault="00981542" w:rsidP="009023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E33FC4"/>
    <w:multiLevelType w:val="singleLevel"/>
    <w:tmpl w:val="0409000F"/>
    <w:lvl w:ilvl="0">
      <w:start w:val="1"/>
      <w:numFmt w:val="decimal"/>
      <w:lvlText w:val="%1."/>
      <w:lvlJc w:val="left"/>
      <w:pPr>
        <w:tabs>
          <w:tab w:val="num" w:pos="720"/>
        </w:tabs>
        <w:ind w:left="720" w:hanging="36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ttachedTemplate r:id="rId1"/>
  <w:stylePaneFormatFilter w:val="3F01"/>
  <w:defaultTabStop w:val="720"/>
  <w:characterSpacingControl w:val="doNotCompress"/>
  <w:footnotePr>
    <w:footnote w:id="0"/>
    <w:footnote w:id="1"/>
  </w:footnotePr>
  <w:endnotePr>
    <w:endnote w:id="0"/>
    <w:endnote w:id="1"/>
  </w:endnotePr>
  <w:compat/>
  <w:rsids>
    <w:rsidRoot w:val="00F57F90"/>
    <w:rsid w:val="000054EA"/>
    <w:rsid w:val="00006F08"/>
    <w:rsid w:val="0001106A"/>
    <w:rsid w:val="00016AC9"/>
    <w:rsid w:val="00026DA9"/>
    <w:rsid w:val="00034C7F"/>
    <w:rsid w:val="000500E3"/>
    <w:rsid w:val="000554A9"/>
    <w:rsid w:val="00056E80"/>
    <w:rsid w:val="000615EB"/>
    <w:rsid w:val="000619A2"/>
    <w:rsid w:val="000712D2"/>
    <w:rsid w:val="0007260F"/>
    <w:rsid w:val="000741A8"/>
    <w:rsid w:val="000749EA"/>
    <w:rsid w:val="00075F33"/>
    <w:rsid w:val="00077925"/>
    <w:rsid w:val="000834D9"/>
    <w:rsid w:val="00087847"/>
    <w:rsid w:val="000920CE"/>
    <w:rsid w:val="00093FBF"/>
    <w:rsid w:val="000A216D"/>
    <w:rsid w:val="000A5630"/>
    <w:rsid w:val="000B0B1F"/>
    <w:rsid w:val="000B2595"/>
    <w:rsid w:val="000B2CFC"/>
    <w:rsid w:val="000B5F96"/>
    <w:rsid w:val="000C14F1"/>
    <w:rsid w:val="000C2CA5"/>
    <w:rsid w:val="000C2D45"/>
    <w:rsid w:val="000D0DD9"/>
    <w:rsid w:val="000E0BD7"/>
    <w:rsid w:val="000E14F1"/>
    <w:rsid w:val="000E3C0E"/>
    <w:rsid w:val="000E4A15"/>
    <w:rsid w:val="000E4A68"/>
    <w:rsid w:val="000E5773"/>
    <w:rsid w:val="000F0CE9"/>
    <w:rsid w:val="000F1DF2"/>
    <w:rsid w:val="000F29F7"/>
    <w:rsid w:val="000F34F2"/>
    <w:rsid w:val="000F619D"/>
    <w:rsid w:val="00102C17"/>
    <w:rsid w:val="001031F5"/>
    <w:rsid w:val="00106F11"/>
    <w:rsid w:val="0011197C"/>
    <w:rsid w:val="00114C0F"/>
    <w:rsid w:val="0011550E"/>
    <w:rsid w:val="00115C9A"/>
    <w:rsid w:val="0011733C"/>
    <w:rsid w:val="00120215"/>
    <w:rsid w:val="00121785"/>
    <w:rsid w:val="00121BE2"/>
    <w:rsid w:val="00124CDF"/>
    <w:rsid w:val="001273C4"/>
    <w:rsid w:val="00134177"/>
    <w:rsid w:val="0013499F"/>
    <w:rsid w:val="00134CAF"/>
    <w:rsid w:val="00137CE3"/>
    <w:rsid w:val="00147834"/>
    <w:rsid w:val="00150048"/>
    <w:rsid w:val="001509E1"/>
    <w:rsid w:val="001510BA"/>
    <w:rsid w:val="00153B48"/>
    <w:rsid w:val="00162747"/>
    <w:rsid w:val="00162D3D"/>
    <w:rsid w:val="00163017"/>
    <w:rsid w:val="0016336A"/>
    <w:rsid w:val="00181B86"/>
    <w:rsid w:val="00187F2F"/>
    <w:rsid w:val="00195EAD"/>
    <w:rsid w:val="001B1B3F"/>
    <w:rsid w:val="001B1DE8"/>
    <w:rsid w:val="001B2373"/>
    <w:rsid w:val="001B333E"/>
    <w:rsid w:val="001C063E"/>
    <w:rsid w:val="001C5FA0"/>
    <w:rsid w:val="001C657B"/>
    <w:rsid w:val="001D41DB"/>
    <w:rsid w:val="001D58BA"/>
    <w:rsid w:val="001D5C67"/>
    <w:rsid w:val="001E451A"/>
    <w:rsid w:val="001E4A2D"/>
    <w:rsid w:val="00214117"/>
    <w:rsid w:val="002142D8"/>
    <w:rsid w:val="00216E77"/>
    <w:rsid w:val="00221C3A"/>
    <w:rsid w:val="002236B7"/>
    <w:rsid w:val="00224B03"/>
    <w:rsid w:val="00227A16"/>
    <w:rsid w:val="00227A34"/>
    <w:rsid w:val="00231D5C"/>
    <w:rsid w:val="002376C4"/>
    <w:rsid w:val="00244E1E"/>
    <w:rsid w:val="002455B2"/>
    <w:rsid w:val="00251AE4"/>
    <w:rsid w:val="00261E67"/>
    <w:rsid w:val="00273088"/>
    <w:rsid w:val="002745D9"/>
    <w:rsid w:val="00282C6F"/>
    <w:rsid w:val="00284D2D"/>
    <w:rsid w:val="00285D40"/>
    <w:rsid w:val="00294DBB"/>
    <w:rsid w:val="0029699E"/>
    <w:rsid w:val="00297486"/>
    <w:rsid w:val="002A1D5D"/>
    <w:rsid w:val="002A7A47"/>
    <w:rsid w:val="002C0C2A"/>
    <w:rsid w:val="002D08AD"/>
    <w:rsid w:val="002D0E80"/>
    <w:rsid w:val="002D7E60"/>
    <w:rsid w:val="002E2E7D"/>
    <w:rsid w:val="002F190D"/>
    <w:rsid w:val="002F49FC"/>
    <w:rsid w:val="00300D32"/>
    <w:rsid w:val="003028ED"/>
    <w:rsid w:val="00310472"/>
    <w:rsid w:val="00310D95"/>
    <w:rsid w:val="003139F8"/>
    <w:rsid w:val="00313A4D"/>
    <w:rsid w:val="00315B7E"/>
    <w:rsid w:val="00317EF8"/>
    <w:rsid w:val="003302AC"/>
    <w:rsid w:val="0033322A"/>
    <w:rsid w:val="00333CD1"/>
    <w:rsid w:val="0033476A"/>
    <w:rsid w:val="003353B3"/>
    <w:rsid w:val="00337967"/>
    <w:rsid w:val="003411D1"/>
    <w:rsid w:val="00351BDC"/>
    <w:rsid w:val="003607C8"/>
    <w:rsid w:val="00361764"/>
    <w:rsid w:val="003708DC"/>
    <w:rsid w:val="00373370"/>
    <w:rsid w:val="0038040D"/>
    <w:rsid w:val="00380691"/>
    <w:rsid w:val="00385A8B"/>
    <w:rsid w:val="0039453B"/>
    <w:rsid w:val="00396714"/>
    <w:rsid w:val="00396AC3"/>
    <w:rsid w:val="003A1448"/>
    <w:rsid w:val="003A4FDA"/>
    <w:rsid w:val="003A734F"/>
    <w:rsid w:val="003B44E9"/>
    <w:rsid w:val="003B68CB"/>
    <w:rsid w:val="003C22D2"/>
    <w:rsid w:val="003C762F"/>
    <w:rsid w:val="003D1528"/>
    <w:rsid w:val="003D1739"/>
    <w:rsid w:val="003D3BC5"/>
    <w:rsid w:val="003D3C3B"/>
    <w:rsid w:val="003D4F34"/>
    <w:rsid w:val="003D5EDD"/>
    <w:rsid w:val="003E26CE"/>
    <w:rsid w:val="003E4553"/>
    <w:rsid w:val="003F371E"/>
    <w:rsid w:val="00402A9D"/>
    <w:rsid w:val="00414FAD"/>
    <w:rsid w:val="0042500F"/>
    <w:rsid w:val="004262CA"/>
    <w:rsid w:val="00426DD6"/>
    <w:rsid w:val="00432C8D"/>
    <w:rsid w:val="004354AB"/>
    <w:rsid w:val="004369CD"/>
    <w:rsid w:val="00443613"/>
    <w:rsid w:val="00443878"/>
    <w:rsid w:val="00445232"/>
    <w:rsid w:val="004535B1"/>
    <w:rsid w:val="004639E8"/>
    <w:rsid w:val="0046520B"/>
    <w:rsid w:val="00465C78"/>
    <w:rsid w:val="004708B6"/>
    <w:rsid w:val="00474FC5"/>
    <w:rsid w:val="004762CB"/>
    <w:rsid w:val="00487C90"/>
    <w:rsid w:val="00491C0E"/>
    <w:rsid w:val="004972B0"/>
    <w:rsid w:val="00497CFB"/>
    <w:rsid w:val="004C1075"/>
    <w:rsid w:val="004C21E3"/>
    <w:rsid w:val="004C2671"/>
    <w:rsid w:val="004C5979"/>
    <w:rsid w:val="004C77D2"/>
    <w:rsid w:val="004D11BE"/>
    <w:rsid w:val="004D23F2"/>
    <w:rsid w:val="004D4E76"/>
    <w:rsid w:val="004D619F"/>
    <w:rsid w:val="004E36FB"/>
    <w:rsid w:val="004E7C3E"/>
    <w:rsid w:val="004F5E7E"/>
    <w:rsid w:val="005063C1"/>
    <w:rsid w:val="005077B2"/>
    <w:rsid w:val="005102E7"/>
    <w:rsid w:val="00510E64"/>
    <w:rsid w:val="005222C7"/>
    <w:rsid w:val="00525597"/>
    <w:rsid w:val="00526D9F"/>
    <w:rsid w:val="00527F79"/>
    <w:rsid w:val="00534494"/>
    <w:rsid w:val="00534761"/>
    <w:rsid w:val="00537C21"/>
    <w:rsid w:val="0054359B"/>
    <w:rsid w:val="00557004"/>
    <w:rsid w:val="0055707E"/>
    <w:rsid w:val="00557FCB"/>
    <w:rsid w:val="0056132B"/>
    <w:rsid w:val="0056511C"/>
    <w:rsid w:val="005664C0"/>
    <w:rsid w:val="0057040C"/>
    <w:rsid w:val="00571EAA"/>
    <w:rsid w:val="005768D9"/>
    <w:rsid w:val="005779F2"/>
    <w:rsid w:val="005802D3"/>
    <w:rsid w:val="0058066E"/>
    <w:rsid w:val="00582422"/>
    <w:rsid w:val="0058302E"/>
    <w:rsid w:val="00584507"/>
    <w:rsid w:val="005A19E9"/>
    <w:rsid w:val="005A20F1"/>
    <w:rsid w:val="005A34EF"/>
    <w:rsid w:val="005B5183"/>
    <w:rsid w:val="005C1AD1"/>
    <w:rsid w:val="005C5F7D"/>
    <w:rsid w:val="005C6A6E"/>
    <w:rsid w:val="005D0337"/>
    <w:rsid w:val="005D099A"/>
    <w:rsid w:val="005D3A3F"/>
    <w:rsid w:val="005D5E97"/>
    <w:rsid w:val="005D6C77"/>
    <w:rsid w:val="005D77A9"/>
    <w:rsid w:val="005E08FC"/>
    <w:rsid w:val="005E118C"/>
    <w:rsid w:val="005E1863"/>
    <w:rsid w:val="005E623F"/>
    <w:rsid w:val="005E7EF6"/>
    <w:rsid w:val="005F5C7B"/>
    <w:rsid w:val="005F695A"/>
    <w:rsid w:val="00601A9E"/>
    <w:rsid w:val="00604B3C"/>
    <w:rsid w:val="006076E7"/>
    <w:rsid w:val="00607E0A"/>
    <w:rsid w:val="0061023D"/>
    <w:rsid w:val="00613254"/>
    <w:rsid w:val="006205A8"/>
    <w:rsid w:val="00620867"/>
    <w:rsid w:val="006213DE"/>
    <w:rsid w:val="00622058"/>
    <w:rsid w:val="006220B1"/>
    <w:rsid w:val="006225FF"/>
    <w:rsid w:val="00630692"/>
    <w:rsid w:val="00631BDA"/>
    <w:rsid w:val="00634073"/>
    <w:rsid w:val="00634812"/>
    <w:rsid w:val="006354BA"/>
    <w:rsid w:val="00636D20"/>
    <w:rsid w:val="00647779"/>
    <w:rsid w:val="006502B1"/>
    <w:rsid w:val="00650C11"/>
    <w:rsid w:val="006541CF"/>
    <w:rsid w:val="006556E2"/>
    <w:rsid w:val="00656990"/>
    <w:rsid w:val="006655FB"/>
    <w:rsid w:val="00665904"/>
    <w:rsid w:val="00670314"/>
    <w:rsid w:val="006733F6"/>
    <w:rsid w:val="006809A7"/>
    <w:rsid w:val="00683C68"/>
    <w:rsid w:val="00692248"/>
    <w:rsid w:val="00694052"/>
    <w:rsid w:val="00694285"/>
    <w:rsid w:val="006A7054"/>
    <w:rsid w:val="006A76F3"/>
    <w:rsid w:val="006B0F5E"/>
    <w:rsid w:val="006B26D5"/>
    <w:rsid w:val="006C1739"/>
    <w:rsid w:val="006C4F31"/>
    <w:rsid w:val="006C64F8"/>
    <w:rsid w:val="006D079F"/>
    <w:rsid w:val="006E644F"/>
    <w:rsid w:val="006F26B1"/>
    <w:rsid w:val="006F28B2"/>
    <w:rsid w:val="00707B09"/>
    <w:rsid w:val="00712D42"/>
    <w:rsid w:val="00716489"/>
    <w:rsid w:val="00720673"/>
    <w:rsid w:val="00725E18"/>
    <w:rsid w:val="007307E4"/>
    <w:rsid w:val="00737520"/>
    <w:rsid w:val="0074153A"/>
    <w:rsid w:val="00746E95"/>
    <w:rsid w:val="007473DA"/>
    <w:rsid w:val="007558E5"/>
    <w:rsid w:val="007600DE"/>
    <w:rsid w:val="00771BB3"/>
    <w:rsid w:val="0077575D"/>
    <w:rsid w:val="00777B2C"/>
    <w:rsid w:val="00781D7C"/>
    <w:rsid w:val="00782269"/>
    <w:rsid w:val="00782D21"/>
    <w:rsid w:val="00795899"/>
    <w:rsid w:val="00795A67"/>
    <w:rsid w:val="007A0897"/>
    <w:rsid w:val="007A10CF"/>
    <w:rsid w:val="007A3626"/>
    <w:rsid w:val="007A62CC"/>
    <w:rsid w:val="007B00DF"/>
    <w:rsid w:val="007B0CCF"/>
    <w:rsid w:val="007B5B8C"/>
    <w:rsid w:val="007C01B2"/>
    <w:rsid w:val="007C35DF"/>
    <w:rsid w:val="007C584D"/>
    <w:rsid w:val="007C65DB"/>
    <w:rsid w:val="007C6875"/>
    <w:rsid w:val="007D6D5C"/>
    <w:rsid w:val="007F087B"/>
    <w:rsid w:val="007F303B"/>
    <w:rsid w:val="007F4C6A"/>
    <w:rsid w:val="00800068"/>
    <w:rsid w:val="00801B46"/>
    <w:rsid w:val="0080304C"/>
    <w:rsid w:val="0080363D"/>
    <w:rsid w:val="00804AFF"/>
    <w:rsid w:val="00816D3B"/>
    <w:rsid w:val="00820FCF"/>
    <w:rsid w:val="008220A4"/>
    <w:rsid w:val="008231F8"/>
    <w:rsid w:val="00823854"/>
    <w:rsid w:val="00824FC7"/>
    <w:rsid w:val="0082622D"/>
    <w:rsid w:val="008273C3"/>
    <w:rsid w:val="00842B5D"/>
    <w:rsid w:val="00845094"/>
    <w:rsid w:val="00862FD4"/>
    <w:rsid w:val="00863661"/>
    <w:rsid w:val="00864684"/>
    <w:rsid w:val="00866F38"/>
    <w:rsid w:val="00867170"/>
    <w:rsid w:val="00867C94"/>
    <w:rsid w:val="00891243"/>
    <w:rsid w:val="00893C77"/>
    <w:rsid w:val="00897575"/>
    <w:rsid w:val="008A184A"/>
    <w:rsid w:val="008A605A"/>
    <w:rsid w:val="008B6578"/>
    <w:rsid w:val="008B7746"/>
    <w:rsid w:val="008C060D"/>
    <w:rsid w:val="008D199C"/>
    <w:rsid w:val="008D330E"/>
    <w:rsid w:val="008D4E1E"/>
    <w:rsid w:val="008E27DD"/>
    <w:rsid w:val="008E3B4B"/>
    <w:rsid w:val="008E3CE7"/>
    <w:rsid w:val="008F23BB"/>
    <w:rsid w:val="008F37A7"/>
    <w:rsid w:val="008F6321"/>
    <w:rsid w:val="008F6F42"/>
    <w:rsid w:val="009023D3"/>
    <w:rsid w:val="0090407B"/>
    <w:rsid w:val="00907660"/>
    <w:rsid w:val="00911ED5"/>
    <w:rsid w:val="00916E5E"/>
    <w:rsid w:val="00920D0F"/>
    <w:rsid w:val="0092268C"/>
    <w:rsid w:val="009273E5"/>
    <w:rsid w:val="00930474"/>
    <w:rsid w:val="009318AA"/>
    <w:rsid w:val="00931A00"/>
    <w:rsid w:val="0093691A"/>
    <w:rsid w:val="00936C5A"/>
    <w:rsid w:val="00942DB8"/>
    <w:rsid w:val="009470F3"/>
    <w:rsid w:val="00947830"/>
    <w:rsid w:val="00951057"/>
    <w:rsid w:val="00954A96"/>
    <w:rsid w:val="00957876"/>
    <w:rsid w:val="009602D2"/>
    <w:rsid w:val="009613B3"/>
    <w:rsid w:val="00961BC1"/>
    <w:rsid w:val="0096521F"/>
    <w:rsid w:val="0097547D"/>
    <w:rsid w:val="00981542"/>
    <w:rsid w:val="00982D4D"/>
    <w:rsid w:val="0098666F"/>
    <w:rsid w:val="009939BF"/>
    <w:rsid w:val="009A7B77"/>
    <w:rsid w:val="009B0747"/>
    <w:rsid w:val="009B0CD0"/>
    <w:rsid w:val="009B3A24"/>
    <w:rsid w:val="009B5667"/>
    <w:rsid w:val="009B772A"/>
    <w:rsid w:val="009C0325"/>
    <w:rsid w:val="009C15B8"/>
    <w:rsid w:val="009C338B"/>
    <w:rsid w:val="009C5E3C"/>
    <w:rsid w:val="009C7F61"/>
    <w:rsid w:val="009D5300"/>
    <w:rsid w:val="009D5656"/>
    <w:rsid w:val="009E3355"/>
    <w:rsid w:val="009E36EB"/>
    <w:rsid w:val="009E453F"/>
    <w:rsid w:val="009E6FF5"/>
    <w:rsid w:val="009F405A"/>
    <w:rsid w:val="00A03663"/>
    <w:rsid w:val="00A120FB"/>
    <w:rsid w:val="00A141AB"/>
    <w:rsid w:val="00A17384"/>
    <w:rsid w:val="00A255CD"/>
    <w:rsid w:val="00A3391E"/>
    <w:rsid w:val="00A341AC"/>
    <w:rsid w:val="00A34479"/>
    <w:rsid w:val="00A349B8"/>
    <w:rsid w:val="00A40836"/>
    <w:rsid w:val="00A40B0F"/>
    <w:rsid w:val="00A46594"/>
    <w:rsid w:val="00A515E0"/>
    <w:rsid w:val="00A54123"/>
    <w:rsid w:val="00A55F10"/>
    <w:rsid w:val="00A56E6F"/>
    <w:rsid w:val="00A625F9"/>
    <w:rsid w:val="00A665B3"/>
    <w:rsid w:val="00A7103F"/>
    <w:rsid w:val="00A719D0"/>
    <w:rsid w:val="00A84BE4"/>
    <w:rsid w:val="00A93F19"/>
    <w:rsid w:val="00AA2D85"/>
    <w:rsid w:val="00AB57E5"/>
    <w:rsid w:val="00AB6E87"/>
    <w:rsid w:val="00AC2BAC"/>
    <w:rsid w:val="00AC2F6D"/>
    <w:rsid w:val="00AC473F"/>
    <w:rsid w:val="00AD1083"/>
    <w:rsid w:val="00AD2BE0"/>
    <w:rsid w:val="00AD74F9"/>
    <w:rsid w:val="00AD7E8E"/>
    <w:rsid w:val="00AE27F2"/>
    <w:rsid w:val="00AE2EF4"/>
    <w:rsid w:val="00AE453B"/>
    <w:rsid w:val="00AF0772"/>
    <w:rsid w:val="00AF7A9A"/>
    <w:rsid w:val="00B008E5"/>
    <w:rsid w:val="00B03909"/>
    <w:rsid w:val="00B06A49"/>
    <w:rsid w:val="00B07312"/>
    <w:rsid w:val="00B11D3A"/>
    <w:rsid w:val="00B13D89"/>
    <w:rsid w:val="00B36706"/>
    <w:rsid w:val="00B41812"/>
    <w:rsid w:val="00B434C4"/>
    <w:rsid w:val="00B54C8A"/>
    <w:rsid w:val="00B5659B"/>
    <w:rsid w:val="00B57D96"/>
    <w:rsid w:val="00B6289C"/>
    <w:rsid w:val="00B63794"/>
    <w:rsid w:val="00B640D7"/>
    <w:rsid w:val="00B70174"/>
    <w:rsid w:val="00B705A8"/>
    <w:rsid w:val="00B72352"/>
    <w:rsid w:val="00B74E20"/>
    <w:rsid w:val="00B758AF"/>
    <w:rsid w:val="00B8007F"/>
    <w:rsid w:val="00B835F0"/>
    <w:rsid w:val="00B8719C"/>
    <w:rsid w:val="00B95802"/>
    <w:rsid w:val="00BA4BC0"/>
    <w:rsid w:val="00BB208B"/>
    <w:rsid w:val="00BB2AAD"/>
    <w:rsid w:val="00BB37BD"/>
    <w:rsid w:val="00BC1D52"/>
    <w:rsid w:val="00BC1D6E"/>
    <w:rsid w:val="00BD13BE"/>
    <w:rsid w:val="00BD1DCC"/>
    <w:rsid w:val="00BD749B"/>
    <w:rsid w:val="00BE4D31"/>
    <w:rsid w:val="00BF3732"/>
    <w:rsid w:val="00BF6891"/>
    <w:rsid w:val="00C0017F"/>
    <w:rsid w:val="00C0253D"/>
    <w:rsid w:val="00C11F1D"/>
    <w:rsid w:val="00C14345"/>
    <w:rsid w:val="00C17E87"/>
    <w:rsid w:val="00C2006B"/>
    <w:rsid w:val="00C20FF6"/>
    <w:rsid w:val="00C24AA7"/>
    <w:rsid w:val="00C425AE"/>
    <w:rsid w:val="00C43ED0"/>
    <w:rsid w:val="00C442F0"/>
    <w:rsid w:val="00C45CFE"/>
    <w:rsid w:val="00C66ED8"/>
    <w:rsid w:val="00C673B9"/>
    <w:rsid w:val="00C723AF"/>
    <w:rsid w:val="00C7627F"/>
    <w:rsid w:val="00C81759"/>
    <w:rsid w:val="00C83BB0"/>
    <w:rsid w:val="00C85918"/>
    <w:rsid w:val="00C93200"/>
    <w:rsid w:val="00C971F2"/>
    <w:rsid w:val="00CA51AB"/>
    <w:rsid w:val="00CA52CD"/>
    <w:rsid w:val="00CA5F0F"/>
    <w:rsid w:val="00CB0445"/>
    <w:rsid w:val="00CB2979"/>
    <w:rsid w:val="00CB5D09"/>
    <w:rsid w:val="00CB6806"/>
    <w:rsid w:val="00CC0E4F"/>
    <w:rsid w:val="00CC130E"/>
    <w:rsid w:val="00CE0C5E"/>
    <w:rsid w:val="00CE408C"/>
    <w:rsid w:val="00D0356E"/>
    <w:rsid w:val="00D04E03"/>
    <w:rsid w:val="00D1058A"/>
    <w:rsid w:val="00D2233E"/>
    <w:rsid w:val="00D23122"/>
    <w:rsid w:val="00D35633"/>
    <w:rsid w:val="00D43EEE"/>
    <w:rsid w:val="00D47006"/>
    <w:rsid w:val="00D544AD"/>
    <w:rsid w:val="00D54E6A"/>
    <w:rsid w:val="00D6009F"/>
    <w:rsid w:val="00D663E0"/>
    <w:rsid w:val="00D6688C"/>
    <w:rsid w:val="00D72CCA"/>
    <w:rsid w:val="00D7305B"/>
    <w:rsid w:val="00D75447"/>
    <w:rsid w:val="00D76B8E"/>
    <w:rsid w:val="00D777F2"/>
    <w:rsid w:val="00D77A23"/>
    <w:rsid w:val="00D80C4F"/>
    <w:rsid w:val="00D80D59"/>
    <w:rsid w:val="00D8114D"/>
    <w:rsid w:val="00D91EDD"/>
    <w:rsid w:val="00D948A4"/>
    <w:rsid w:val="00DA00BD"/>
    <w:rsid w:val="00DA00E9"/>
    <w:rsid w:val="00DA07CA"/>
    <w:rsid w:val="00DA79EA"/>
    <w:rsid w:val="00DB1517"/>
    <w:rsid w:val="00DB173A"/>
    <w:rsid w:val="00DB30C7"/>
    <w:rsid w:val="00DB43B4"/>
    <w:rsid w:val="00DB4AC2"/>
    <w:rsid w:val="00DC12D9"/>
    <w:rsid w:val="00DC6837"/>
    <w:rsid w:val="00DC765D"/>
    <w:rsid w:val="00DD2CF4"/>
    <w:rsid w:val="00DD5F74"/>
    <w:rsid w:val="00DE1201"/>
    <w:rsid w:val="00DE284B"/>
    <w:rsid w:val="00DE44CF"/>
    <w:rsid w:val="00DF18AD"/>
    <w:rsid w:val="00DF3E87"/>
    <w:rsid w:val="00E0393B"/>
    <w:rsid w:val="00E06321"/>
    <w:rsid w:val="00E0682B"/>
    <w:rsid w:val="00E326EB"/>
    <w:rsid w:val="00E32B05"/>
    <w:rsid w:val="00E440D5"/>
    <w:rsid w:val="00E502A1"/>
    <w:rsid w:val="00E5126E"/>
    <w:rsid w:val="00E51729"/>
    <w:rsid w:val="00E5343A"/>
    <w:rsid w:val="00E55425"/>
    <w:rsid w:val="00E56F0D"/>
    <w:rsid w:val="00E56FF1"/>
    <w:rsid w:val="00E64E11"/>
    <w:rsid w:val="00E66404"/>
    <w:rsid w:val="00E70885"/>
    <w:rsid w:val="00E742D7"/>
    <w:rsid w:val="00E7703B"/>
    <w:rsid w:val="00E7732C"/>
    <w:rsid w:val="00E9050B"/>
    <w:rsid w:val="00E9606B"/>
    <w:rsid w:val="00EA07B8"/>
    <w:rsid w:val="00EA3798"/>
    <w:rsid w:val="00EA3DDC"/>
    <w:rsid w:val="00EB0302"/>
    <w:rsid w:val="00EC35E5"/>
    <w:rsid w:val="00EC4A98"/>
    <w:rsid w:val="00EC5341"/>
    <w:rsid w:val="00EC5DBB"/>
    <w:rsid w:val="00EC7995"/>
    <w:rsid w:val="00ED0DAB"/>
    <w:rsid w:val="00ED7979"/>
    <w:rsid w:val="00EF1E84"/>
    <w:rsid w:val="00EF67B8"/>
    <w:rsid w:val="00EF7EB7"/>
    <w:rsid w:val="00F000EB"/>
    <w:rsid w:val="00F10D0D"/>
    <w:rsid w:val="00F12CEE"/>
    <w:rsid w:val="00F21CF2"/>
    <w:rsid w:val="00F22733"/>
    <w:rsid w:val="00F333E8"/>
    <w:rsid w:val="00F3653B"/>
    <w:rsid w:val="00F40456"/>
    <w:rsid w:val="00F4294A"/>
    <w:rsid w:val="00F46482"/>
    <w:rsid w:val="00F52F30"/>
    <w:rsid w:val="00F57F90"/>
    <w:rsid w:val="00F602E3"/>
    <w:rsid w:val="00F62F97"/>
    <w:rsid w:val="00F67A45"/>
    <w:rsid w:val="00F74CD6"/>
    <w:rsid w:val="00F8190E"/>
    <w:rsid w:val="00F82649"/>
    <w:rsid w:val="00F90F20"/>
    <w:rsid w:val="00FA3EA2"/>
    <w:rsid w:val="00FA452D"/>
    <w:rsid w:val="00FA5A81"/>
    <w:rsid w:val="00FB4038"/>
    <w:rsid w:val="00FB710F"/>
    <w:rsid w:val="00FC2E91"/>
    <w:rsid w:val="00FD04AC"/>
    <w:rsid w:val="00FE08D5"/>
    <w:rsid w:val="00FE1DE8"/>
    <w:rsid w:val="00FE3F64"/>
    <w:rsid w:val="00FE667A"/>
    <w:rsid w:val="00FE7C24"/>
    <w:rsid w:val="00FF11C2"/>
    <w:rsid w:val="00FF6753"/>
    <w:rsid w:val="00FF78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D8114D"/>
    <w:rPr>
      <w:rFonts w:ascii="Tahoma" w:hAnsi="Tahoma" w:cs="Tahoma"/>
      <w:sz w:val="16"/>
      <w:szCs w:val="16"/>
    </w:rPr>
  </w:style>
  <w:style w:type="character" w:customStyle="1" w:styleId="BalloonTextChar">
    <w:name w:val="Balloon Text Char"/>
    <w:basedOn w:val="DefaultParagraphFont"/>
    <w:link w:val="BalloonText"/>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semiHidden/>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ccfontupdated">
    <w:name w:val="ccfontupdated"/>
    <w:basedOn w:val="Normal"/>
    <w:rsid w:val="00862FD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6599">
      <w:bodyDiv w:val="1"/>
      <w:marLeft w:val="0"/>
      <w:marRight w:val="0"/>
      <w:marTop w:val="0"/>
      <w:marBottom w:val="0"/>
      <w:divBdr>
        <w:top w:val="none" w:sz="0" w:space="0" w:color="auto"/>
        <w:left w:val="none" w:sz="0" w:space="0" w:color="auto"/>
        <w:bottom w:val="none" w:sz="0" w:space="0" w:color="auto"/>
        <w:right w:val="none" w:sz="0" w:space="0" w:color="auto"/>
      </w:divBdr>
      <w:divsChild>
        <w:div w:id="1740329160">
          <w:marLeft w:val="0"/>
          <w:marRight w:val="0"/>
          <w:marTop w:val="0"/>
          <w:marBottom w:val="0"/>
          <w:divBdr>
            <w:top w:val="none" w:sz="0" w:space="0" w:color="auto"/>
            <w:left w:val="none" w:sz="0" w:space="0" w:color="auto"/>
            <w:bottom w:val="none" w:sz="0" w:space="0" w:color="auto"/>
            <w:right w:val="none" w:sz="0" w:space="0" w:color="auto"/>
          </w:divBdr>
          <w:divsChild>
            <w:div w:id="2100714802">
              <w:marLeft w:val="0"/>
              <w:marRight w:val="0"/>
              <w:marTop w:val="0"/>
              <w:marBottom w:val="0"/>
              <w:divBdr>
                <w:top w:val="none" w:sz="0" w:space="0" w:color="auto"/>
                <w:left w:val="none" w:sz="0" w:space="0" w:color="auto"/>
                <w:bottom w:val="none" w:sz="0" w:space="0" w:color="auto"/>
                <w:right w:val="none" w:sz="0" w:space="0" w:color="auto"/>
              </w:divBdr>
              <w:divsChild>
                <w:div w:id="82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06095190">
      <w:bodyDiv w:val="1"/>
      <w:marLeft w:val="0"/>
      <w:marRight w:val="0"/>
      <w:marTop w:val="0"/>
      <w:marBottom w:val="0"/>
      <w:divBdr>
        <w:top w:val="none" w:sz="0" w:space="0" w:color="auto"/>
        <w:left w:val="none" w:sz="0" w:space="0" w:color="auto"/>
        <w:bottom w:val="none" w:sz="0" w:space="0" w:color="auto"/>
        <w:right w:val="none" w:sz="0" w:space="0" w:color="auto"/>
      </w:divBdr>
      <w:divsChild>
        <w:div w:id="92283794">
          <w:marLeft w:val="0"/>
          <w:marRight w:val="0"/>
          <w:marTop w:val="0"/>
          <w:marBottom w:val="225"/>
          <w:divBdr>
            <w:top w:val="none" w:sz="0" w:space="0" w:color="auto"/>
            <w:left w:val="none" w:sz="0" w:space="0" w:color="auto"/>
            <w:bottom w:val="none" w:sz="0" w:space="0" w:color="auto"/>
            <w:right w:val="none" w:sz="0" w:space="0" w:color="auto"/>
          </w:divBdr>
          <w:divsChild>
            <w:div w:id="1864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14722">
      <w:bodyDiv w:val="1"/>
      <w:marLeft w:val="0"/>
      <w:marRight w:val="0"/>
      <w:marTop w:val="0"/>
      <w:marBottom w:val="15"/>
      <w:divBdr>
        <w:top w:val="none" w:sz="0" w:space="0" w:color="auto"/>
        <w:left w:val="none" w:sz="0" w:space="0" w:color="auto"/>
        <w:bottom w:val="none" w:sz="0" w:space="0" w:color="auto"/>
        <w:right w:val="none" w:sz="0" w:space="0" w:color="auto"/>
      </w:divBdr>
      <w:divsChild>
        <w:div w:id="1952273782">
          <w:marLeft w:val="0"/>
          <w:marRight w:val="0"/>
          <w:marTop w:val="0"/>
          <w:marBottom w:val="0"/>
          <w:divBdr>
            <w:top w:val="none" w:sz="0" w:space="0" w:color="auto"/>
            <w:left w:val="none" w:sz="0" w:space="0" w:color="auto"/>
            <w:bottom w:val="none" w:sz="0" w:space="0" w:color="auto"/>
            <w:right w:val="none" w:sz="0" w:space="0" w:color="auto"/>
          </w:divBdr>
          <w:divsChild>
            <w:div w:id="1937401993">
              <w:marLeft w:val="0"/>
              <w:marRight w:val="0"/>
              <w:marTop w:val="0"/>
              <w:marBottom w:val="0"/>
              <w:divBdr>
                <w:top w:val="none" w:sz="0" w:space="0" w:color="auto"/>
                <w:left w:val="none" w:sz="0" w:space="0" w:color="auto"/>
                <w:bottom w:val="none" w:sz="0" w:space="0" w:color="auto"/>
                <w:right w:val="none" w:sz="0" w:space="0" w:color="auto"/>
              </w:divBdr>
              <w:divsChild>
                <w:div w:id="22557652">
                  <w:marLeft w:val="0"/>
                  <w:marRight w:val="0"/>
                  <w:marTop w:val="0"/>
                  <w:marBottom w:val="0"/>
                  <w:divBdr>
                    <w:top w:val="none" w:sz="0" w:space="0" w:color="auto"/>
                    <w:left w:val="none" w:sz="0" w:space="0" w:color="auto"/>
                    <w:bottom w:val="none" w:sz="0" w:space="0" w:color="auto"/>
                    <w:right w:val="none" w:sz="0" w:space="0" w:color="auto"/>
                  </w:divBdr>
                  <w:divsChild>
                    <w:div w:id="845243449">
                      <w:marLeft w:val="0"/>
                      <w:marRight w:val="0"/>
                      <w:marTop w:val="0"/>
                      <w:marBottom w:val="0"/>
                      <w:divBdr>
                        <w:top w:val="none" w:sz="0" w:space="0" w:color="auto"/>
                        <w:left w:val="none" w:sz="0" w:space="0" w:color="auto"/>
                        <w:bottom w:val="none" w:sz="0" w:space="0" w:color="auto"/>
                        <w:right w:val="none" w:sz="0" w:space="0" w:color="auto"/>
                      </w:divBdr>
                      <w:divsChild>
                        <w:div w:id="783578475">
                          <w:marLeft w:val="0"/>
                          <w:marRight w:val="0"/>
                          <w:marTop w:val="0"/>
                          <w:marBottom w:val="0"/>
                          <w:divBdr>
                            <w:top w:val="none" w:sz="0" w:space="0" w:color="auto"/>
                            <w:left w:val="none" w:sz="0" w:space="0" w:color="auto"/>
                            <w:bottom w:val="none" w:sz="0" w:space="0" w:color="auto"/>
                            <w:right w:val="none" w:sz="0" w:space="0" w:color="auto"/>
                          </w:divBdr>
                          <w:divsChild>
                            <w:div w:id="331219702">
                              <w:marLeft w:val="150"/>
                              <w:marRight w:val="150"/>
                              <w:marTop w:val="0"/>
                              <w:marBottom w:val="0"/>
                              <w:divBdr>
                                <w:top w:val="none" w:sz="0" w:space="0" w:color="auto"/>
                                <w:left w:val="none" w:sz="0" w:space="0" w:color="auto"/>
                                <w:bottom w:val="none" w:sz="0" w:space="0" w:color="auto"/>
                                <w:right w:val="none" w:sz="0" w:space="0" w:color="auto"/>
                              </w:divBdr>
                              <w:divsChild>
                                <w:div w:id="1430009857">
                                  <w:marLeft w:val="0"/>
                                  <w:marRight w:val="0"/>
                                  <w:marTop w:val="0"/>
                                  <w:marBottom w:val="150"/>
                                  <w:divBdr>
                                    <w:top w:val="none" w:sz="0" w:space="0" w:color="auto"/>
                                    <w:left w:val="none" w:sz="0" w:space="0" w:color="auto"/>
                                    <w:bottom w:val="none" w:sz="0" w:space="0" w:color="auto"/>
                                    <w:right w:val="none" w:sz="0" w:space="0" w:color="auto"/>
                                  </w:divBdr>
                                  <w:divsChild>
                                    <w:div w:id="1849560858">
                                      <w:marLeft w:val="0"/>
                                      <w:marRight w:val="0"/>
                                      <w:marTop w:val="0"/>
                                      <w:marBottom w:val="0"/>
                                      <w:divBdr>
                                        <w:top w:val="none" w:sz="0" w:space="0" w:color="auto"/>
                                        <w:left w:val="none" w:sz="0" w:space="0" w:color="auto"/>
                                        <w:bottom w:val="none" w:sz="0" w:space="0" w:color="auto"/>
                                        <w:right w:val="none" w:sz="0" w:space="0" w:color="auto"/>
                                      </w:divBdr>
                                      <w:divsChild>
                                        <w:div w:id="1194267422">
                                          <w:marLeft w:val="0"/>
                                          <w:marRight w:val="0"/>
                                          <w:marTop w:val="0"/>
                                          <w:marBottom w:val="0"/>
                                          <w:divBdr>
                                            <w:top w:val="none" w:sz="0" w:space="0" w:color="auto"/>
                                            <w:left w:val="none" w:sz="0" w:space="0" w:color="auto"/>
                                            <w:bottom w:val="none" w:sz="0" w:space="0" w:color="auto"/>
                                            <w:right w:val="none" w:sz="0" w:space="0" w:color="auto"/>
                                          </w:divBdr>
                                          <w:divsChild>
                                            <w:div w:id="10070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105525">
      <w:bodyDiv w:val="1"/>
      <w:marLeft w:val="0"/>
      <w:marRight w:val="0"/>
      <w:marTop w:val="0"/>
      <w:marBottom w:val="0"/>
      <w:divBdr>
        <w:top w:val="none" w:sz="0" w:space="0" w:color="auto"/>
        <w:left w:val="none" w:sz="0" w:space="0" w:color="auto"/>
        <w:bottom w:val="none" w:sz="0" w:space="0" w:color="auto"/>
        <w:right w:val="none" w:sz="0" w:space="0" w:color="auto"/>
      </w:divBdr>
      <w:divsChild>
        <w:div w:id="1900819021">
          <w:marLeft w:val="0"/>
          <w:marRight w:val="0"/>
          <w:marTop w:val="0"/>
          <w:marBottom w:val="0"/>
          <w:divBdr>
            <w:top w:val="none" w:sz="0" w:space="0" w:color="auto"/>
            <w:left w:val="none" w:sz="0" w:space="0" w:color="auto"/>
            <w:bottom w:val="none" w:sz="0" w:space="0" w:color="auto"/>
            <w:right w:val="none" w:sz="0" w:space="0" w:color="auto"/>
          </w:divBdr>
          <w:divsChild>
            <w:div w:id="647824035">
              <w:marLeft w:val="0"/>
              <w:marRight w:val="0"/>
              <w:marTop w:val="0"/>
              <w:marBottom w:val="0"/>
              <w:divBdr>
                <w:top w:val="none" w:sz="0" w:space="0" w:color="auto"/>
                <w:left w:val="none" w:sz="0" w:space="0" w:color="auto"/>
                <w:bottom w:val="none" w:sz="0" w:space="0" w:color="auto"/>
                <w:right w:val="none" w:sz="0" w:space="0" w:color="auto"/>
              </w:divBdr>
            </w:div>
            <w:div w:id="608120027">
              <w:marLeft w:val="0"/>
              <w:marRight w:val="0"/>
              <w:marTop w:val="0"/>
              <w:marBottom w:val="0"/>
              <w:divBdr>
                <w:top w:val="none" w:sz="0" w:space="0" w:color="auto"/>
                <w:left w:val="none" w:sz="0" w:space="0" w:color="auto"/>
                <w:bottom w:val="none" w:sz="0" w:space="0" w:color="auto"/>
                <w:right w:val="none" w:sz="0" w:space="0" w:color="auto"/>
              </w:divBdr>
            </w:div>
            <w:div w:id="1469055760">
              <w:marLeft w:val="0"/>
              <w:marRight w:val="0"/>
              <w:marTop w:val="0"/>
              <w:marBottom w:val="0"/>
              <w:divBdr>
                <w:top w:val="none" w:sz="0" w:space="0" w:color="auto"/>
                <w:left w:val="none" w:sz="0" w:space="0" w:color="auto"/>
                <w:bottom w:val="none" w:sz="0" w:space="0" w:color="auto"/>
                <w:right w:val="none" w:sz="0" w:space="0" w:color="auto"/>
              </w:divBdr>
            </w:div>
            <w:div w:id="355619729">
              <w:marLeft w:val="0"/>
              <w:marRight w:val="0"/>
              <w:marTop w:val="0"/>
              <w:marBottom w:val="0"/>
              <w:divBdr>
                <w:top w:val="none" w:sz="0" w:space="0" w:color="auto"/>
                <w:left w:val="none" w:sz="0" w:space="0" w:color="auto"/>
                <w:bottom w:val="none" w:sz="0" w:space="0" w:color="auto"/>
                <w:right w:val="none" w:sz="0" w:space="0" w:color="auto"/>
              </w:divBdr>
            </w:div>
          </w:divsChild>
        </w:div>
        <w:div w:id="1252852318">
          <w:marLeft w:val="0"/>
          <w:marRight w:val="0"/>
          <w:marTop w:val="0"/>
          <w:marBottom w:val="0"/>
          <w:divBdr>
            <w:top w:val="none" w:sz="0" w:space="0" w:color="auto"/>
            <w:left w:val="none" w:sz="0" w:space="0" w:color="auto"/>
            <w:bottom w:val="none" w:sz="0" w:space="0" w:color="auto"/>
            <w:right w:val="none" w:sz="0" w:space="0" w:color="auto"/>
          </w:divBdr>
        </w:div>
        <w:div w:id="323432179">
          <w:marLeft w:val="0"/>
          <w:marRight w:val="0"/>
          <w:marTop w:val="0"/>
          <w:marBottom w:val="0"/>
          <w:divBdr>
            <w:top w:val="none" w:sz="0" w:space="0" w:color="auto"/>
            <w:left w:val="none" w:sz="0" w:space="0" w:color="auto"/>
            <w:bottom w:val="none" w:sz="0" w:space="0" w:color="auto"/>
            <w:right w:val="none" w:sz="0" w:space="0" w:color="auto"/>
          </w:divBdr>
          <w:divsChild>
            <w:div w:id="1183781846">
              <w:marLeft w:val="0"/>
              <w:marRight w:val="0"/>
              <w:marTop w:val="0"/>
              <w:marBottom w:val="0"/>
              <w:divBdr>
                <w:top w:val="none" w:sz="0" w:space="0" w:color="auto"/>
                <w:left w:val="none" w:sz="0" w:space="0" w:color="auto"/>
                <w:bottom w:val="none" w:sz="0" w:space="0" w:color="auto"/>
                <w:right w:val="none" w:sz="0" w:space="0" w:color="auto"/>
              </w:divBdr>
            </w:div>
            <w:div w:id="2094426921">
              <w:marLeft w:val="0"/>
              <w:marRight w:val="0"/>
              <w:marTop w:val="0"/>
              <w:marBottom w:val="0"/>
              <w:divBdr>
                <w:top w:val="none" w:sz="0" w:space="0" w:color="auto"/>
                <w:left w:val="none" w:sz="0" w:space="0" w:color="auto"/>
                <w:bottom w:val="none" w:sz="0" w:space="0" w:color="auto"/>
                <w:right w:val="none" w:sz="0" w:space="0" w:color="auto"/>
              </w:divBdr>
            </w:div>
            <w:div w:id="1379626045">
              <w:marLeft w:val="0"/>
              <w:marRight w:val="0"/>
              <w:marTop w:val="0"/>
              <w:marBottom w:val="0"/>
              <w:divBdr>
                <w:top w:val="none" w:sz="0" w:space="0" w:color="auto"/>
                <w:left w:val="none" w:sz="0" w:space="0" w:color="auto"/>
                <w:bottom w:val="none" w:sz="0" w:space="0" w:color="auto"/>
                <w:right w:val="none" w:sz="0" w:space="0" w:color="auto"/>
              </w:divBdr>
              <w:divsChild>
                <w:div w:id="935021692">
                  <w:marLeft w:val="0"/>
                  <w:marRight w:val="0"/>
                  <w:marTop w:val="0"/>
                  <w:marBottom w:val="0"/>
                  <w:divBdr>
                    <w:top w:val="none" w:sz="0" w:space="0" w:color="auto"/>
                    <w:left w:val="none" w:sz="0" w:space="0" w:color="auto"/>
                    <w:bottom w:val="none" w:sz="0" w:space="0" w:color="auto"/>
                    <w:right w:val="none" w:sz="0" w:space="0" w:color="auto"/>
                  </w:divBdr>
                </w:div>
                <w:div w:id="1431658211">
                  <w:marLeft w:val="0"/>
                  <w:marRight w:val="0"/>
                  <w:marTop w:val="0"/>
                  <w:marBottom w:val="0"/>
                  <w:divBdr>
                    <w:top w:val="none" w:sz="0" w:space="0" w:color="auto"/>
                    <w:left w:val="none" w:sz="0" w:space="0" w:color="auto"/>
                    <w:bottom w:val="none" w:sz="0" w:space="0" w:color="auto"/>
                    <w:right w:val="none" w:sz="0" w:space="0" w:color="auto"/>
                  </w:divBdr>
                </w:div>
                <w:div w:id="11837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457989">
      <w:bodyDiv w:val="1"/>
      <w:marLeft w:val="0"/>
      <w:marRight w:val="0"/>
      <w:marTop w:val="0"/>
      <w:marBottom w:val="0"/>
      <w:divBdr>
        <w:top w:val="none" w:sz="0" w:space="0" w:color="auto"/>
        <w:left w:val="none" w:sz="0" w:space="0" w:color="auto"/>
        <w:bottom w:val="none" w:sz="0" w:space="0" w:color="auto"/>
        <w:right w:val="none" w:sz="0" w:space="0" w:color="auto"/>
      </w:divBdr>
      <w:divsChild>
        <w:div w:id="275066858">
          <w:marLeft w:val="0"/>
          <w:marRight w:val="0"/>
          <w:marTop w:val="0"/>
          <w:marBottom w:val="0"/>
          <w:divBdr>
            <w:top w:val="none" w:sz="0" w:space="0" w:color="auto"/>
            <w:left w:val="none" w:sz="0" w:space="0" w:color="auto"/>
            <w:bottom w:val="none" w:sz="0" w:space="0" w:color="auto"/>
            <w:right w:val="none" w:sz="0" w:space="0" w:color="auto"/>
          </w:divBdr>
          <w:divsChild>
            <w:div w:id="672293486">
              <w:marLeft w:val="0"/>
              <w:marRight w:val="0"/>
              <w:marTop w:val="0"/>
              <w:marBottom w:val="0"/>
              <w:divBdr>
                <w:top w:val="none" w:sz="0" w:space="0" w:color="auto"/>
                <w:left w:val="none" w:sz="0" w:space="0" w:color="auto"/>
                <w:bottom w:val="none" w:sz="0" w:space="0" w:color="auto"/>
                <w:right w:val="none" w:sz="0" w:space="0" w:color="auto"/>
              </w:divBdr>
            </w:div>
            <w:div w:id="1303582231">
              <w:marLeft w:val="0"/>
              <w:marRight w:val="0"/>
              <w:marTop w:val="0"/>
              <w:marBottom w:val="0"/>
              <w:divBdr>
                <w:top w:val="none" w:sz="0" w:space="0" w:color="auto"/>
                <w:left w:val="none" w:sz="0" w:space="0" w:color="auto"/>
                <w:bottom w:val="none" w:sz="0" w:space="0" w:color="auto"/>
                <w:right w:val="none" w:sz="0" w:space="0" w:color="auto"/>
              </w:divBdr>
            </w:div>
            <w:div w:id="2121995864">
              <w:marLeft w:val="0"/>
              <w:marRight w:val="0"/>
              <w:marTop w:val="0"/>
              <w:marBottom w:val="0"/>
              <w:divBdr>
                <w:top w:val="none" w:sz="0" w:space="0" w:color="auto"/>
                <w:left w:val="none" w:sz="0" w:space="0" w:color="auto"/>
                <w:bottom w:val="none" w:sz="0" w:space="0" w:color="auto"/>
                <w:right w:val="none" w:sz="0" w:space="0" w:color="auto"/>
              </w:divBdr>
            </w:div>
            <w:div w:id="278418682">
              <w:marLeft w:val="0"/>
              <w:marRight w:val="0"/>
              <w:marTop w:val="0"/>
              <w:marBottom w:val="0"/>
              <w:divBdr>
                <w:top w:val="none" w:sz="0" w:space="0" w:color="auto"/>
                <w:left w:val="none" w:sz="0" w:space="0" w:color="auto"/>
                <w:bottom w:val="none" w:sz="0" w:space="0" w:color="auto"/>
                <w:right w:val="none" w:sz="0" w:space="0" w:color="auto"/>
              </w:divBdr>
              <w:divsChild>
                <w:div w:id="8257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4053">
      <w:bodyDiv w:val="1"/>
      <w:marLeft w:val="0"/>
      <w:marRight w:val="0"/>
      <w:marTop w:val="0"/>
      <w:marBottom w:val="0"/>
      <w:divBdr>
        <w:top w:val="none" w:sz="0" w:space="0" w:color="auto"/>
        <w:left w:val="none" w:sz="0" w:space="0" w:color="auto"/>
        <w:bottom w:val="none" w:sz="0" w:space="0" w:color="auto"/>
        <w:right w:val="none" w:sz="0" w:space="0" w:color="auto"/>
      </w:divBdr>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83727813">
      <w:bodyDiv w:val="1"/>
      <w:marLeft w:val="0"/>
      <w:marRight w:val="0"/>
      <w:marTop w:val="0"/>
      <w:marBottom w:val="0"/>
      <w:divBdr>
        <w:top w:val="none" w:sz="0" w:space="0" w:color="auto"/>
        <w:left w:val="none" w:sz="0" w:space="0" w:color="auto"/>
        <w:bottom w:val="none" w:sz="0" w:space="0" w:color="auto"/>
        <w:right w:val="none" w:sz="0" w:space="0" w:color="auto"/>
      </w:divBdr>
      <w:divsChild>
        <w:div w:id="533272907">
          <w:marLeft w:val="0"/>
          <w:marRight w:val="0"/>
          <w:marTop w:val="0"/>
          <w:marBottom w:val="0"/>
          <w:divBdr>
            <w:top w:val="none" w:sz="0" w:space="0" w:color="auto"/>
            <w:left w:val="none" w:sz="0" w:space="0" w:color="auto"/>
            <w:bottom w:val="none" w:sz="0" w:space="0" w:color="auto"/>
            <w:right w:val="none" w:sz="0" w:space="0" w:color="auto"/>
          </w:divBdr>
        </w:div>
        <w:div w:id="1393967581">
          <w:marLeft w:val="0"/>
          <w:marRight w:val="0"/>
          <w:marTop w:val="0"/>
          <w:marBottom w:val="0"/>
          <w:divBdr>
            <w:top w:val="none" w:sz="0" w:space="0" w:color="auto"/>
            <w:left w:val="none" w:sz="0" w:space="0" w:color="auto"/>
            <w:bottom w:val="none" w:sz="0" w:space="0" w:color="auto"/>
            <w:right w:val="none" w:sz="0" w:space="0" w:color="auto"/>
          </w:divBdr>
        </w:div>
        <w:div w:id="1261833197">
          <w:marLeft w:val="0"/>
          <w:marRight w:val="0"/>
          <w:marTop w:val="0"/>
          <w:marBottom w:val="0"/>
          <w:divBdr>
            <w:top w:val="none" w:sz="0" w:space="0" w:color="auto"/>
            <w:left w:val="none" w:sz="0" w:space="0" w:color="auto"/>
            <w:bottom w:val="none" w:sz="0" w:space="0" w:color="auto"/>
            <w:right w:val="none" w:sz="0" w:space="0" w:color="auto"/>
          </w:divBdr>
        </w:div>
        <w:div w:id="387464050">
          <w:marLeft w:val="0"/>
          <w:marRight w:val="0"/>
          <w:marTop w:val="0"/>
          <w:marBottom w:val="0"/>
          <w:divBdr>
            <w:top w:val="none" w:sz="0" w:space="0" w:color="auto"/>
            <w:left w:val="none" w:sz="0" w:space="0" w:color="auto"/>
            <w:bottom w:val="none" w:sz="0" w:space="0" w:color="auto"/>
            <w:right w:val="none" w:sz="0" w:space="0" w:color="auto"/>
          </w:divBdr>
        </w:div>
        <w:div w:id="688993875">
          <w:marLeft w:val="0"/>
          <w:marRight w:val="0"/>
          <w:marTop w:val="0"/>
          <w:marBottom w:val="0"/>
          <w:divBdr>
            <w:top w:val="none" w:sz="0" w:space="0" w:color="auto"/>
            <w:left w:val="none" w:sz="0" w:space="0" w:color="auto"/>
            <w:bottom w:val="none" w:sz="0" w:space="0" w:color="auto"/>
            <w:right w:val="none" w:sz="0" w:space="0" w:color="auto"/>
          </w:divBdr>
        </w:div>
        <w:div w:id="351760406">
          <w:marLeft w:val="0"/>
          <w:marRight w:val="0"/>
          <w:marTop w:val="0"/>
          <w:marBottom w:val="0"/>
          <w:divBdr>
            <w:top w:val="none" w:sz="0" w:space="0" w:color="auto"/>
            <w:left w:val="none" w:sz="0" w:space="0" w:color="auto"/>
            <w:bottom w:val="none" w:sz="0" w:space="0" w:color="auto"/>
            <w:right w:val="none" w:sz="0" w:space="0" w:color="auto"/>
          </w:divBdr>
        </w:div>
        <w:div w:id="641425338">
          <w:marLeft w:val="0"/>
          <w:marRight w:val="0"/>
          <w:marTop w:val="0"/>
          <w:marBottom w:val="0"/>
          <w:divBdr>
            <w:top w:val="none" w:sz="0" w:space="0" w:color="auto"/>
            <w:left w:val="none" w:sz="0" w:space="0" w:color="auto"/>
            <w:bottom w:val="none" w:sz="0" w:space="0" w:color="auto"/>
            <w:right w:val="none" w:sz="0" w:space="0" w:color="auto"/>
          </w:divBdr>
        </w:div>
        <w:div w:id="145248489">
          <w:marLeft w:val="0"/>
          <w:marRight w:val="0"/>
          <w:marTop w:val="0"/>
          <w:marBottom w:val="0"/>
          <w:divBdr>
            <w:top w:val="none" w:sz="0" w:space="0" w:color="auto"/>
            <w:left w:val="none" w:sz="0" w:space="0" w:color="auto"/>
            <w:bottom w:val="none" w:sz="0" w:space="0" w:color="auto"/>
            <w:right w:val="none" w:sz="0" w:space="0" w:color="auto"/>
          </w:divBdr>
        </w:div>
        <w:div w:id="411699619">
          <w:marLeft w:val="0"/>
          <w:marRight w:val="0"/>
          <w:marTop w:val="0"/>
          <w:marBottom w:val="0"/>
          <w:divBdr>
            <w:top w:val="none" w:sz="0" w:space="0" w:color="auto"/>
            <w:left w:val="none" w:sz="0" w:space="0" w:color="auto"/>
            <w:bottom w:val="none" w:sz="0" w:space="0" w:color="auto"/>
            <w:right w:val="none" w:sz="0" w:space="0" w:color="auto"/>
          </w:divBdr>
        </w:div>
        <w:div w:id="867059433">
          <w:marLeft w:val="0"/>
          <w:marRight w:val="0"/>
          <w:marTop w:val="0"/>
          <w:marBottom w:val="0"/>
          <w:divBdr>
            <w:top w:val="none" w:sz="0" w:space="0" w:color="auto"/>
            <w:left w:val="none" w:sz="0" w:space="0" w:color="auto"/>
            <w:bottom w:val="none" w:sz="0" w:space="0" w:color="auto"/>
            <w:right w:val="none" w:sz="0" w:space="0" w:color="auto"/>
          </w:divBdr>
        </w:div>
        <w:div w:id="91628839">
          <w:marLeft w:val="0"/>
          <w:marRight w:val="0"/>
          <w:marTop w:val="0"/>
          <w:marBottom w:val="0"/>
          <w:divBdr>
            <w:top w:val="none" w:sz="0" w:space="0" w:color="auto"/>
            <w:left w:val="none" w:sz="0" w:space="0" w:color="auto"/>
            <w:bottom w:val="none" w:sz="0" w:space="0" w:color="auto"/>
            <w:right w:val="none" w:sz="0" w:space="0" w:color="auto"/>
          </w:divBdr>
        </w:div>
        <w:div w:id="1327897300">
          <w:marLeft w:val="0"/>
          <w:marRight w:val="0"/>
          <w:marTop w:val="0"/>
          <w:marBottom w:val="0"/>
          <w:divBdr>
            <w:top w:val="none" w:sz="0" w:space="0" w:color="auto"/>
            <w:left w:val="none" w:sz="0" w:space="0" w:color="auto"/>
            <w:bottom w:val="none" w:sz="0" w:space="0" w:color="auto"/>
            <w:right w:val="none" w:sz="0" w:space="0" w:color="auto"/>
          </w:divBdr>
        </w:div>
        <w:div w:id="921912158">
          <w:marLeft w:val="0"/>
          <w:marRight w:val="0"/>
          <w:marTop w:val="0"/>
          <w:marBottom w:val="0"/>
          <w:divBdr>
            <w:top w:val="none" w:sz="0" w:space="0" w:color="auto"/>
            <w:left w:val="none" w:sz="0" w:space="0" w:color="auto"/>
            <w:bottom w:val="none" w:sz="0" w:space="0" w:color="auto"/>
            <w:right w:val="none" w:sz="0" w:space="0" w:color="auto"/>
          </w:divBdr>
        </w:div>
        <w:div w:id="2063554358">
          <w:marLeft w:val="0"/>
          <w:marRight w:val="0"/>
          <w:marTop w:val="0"/>
          <w:marBottom w:val="0"/>
          <w:divBdr>
            <w:top w:val="none" w:sz="0" w:space="0" w:color="auto"/>
            <w:left w:val="none" w:sz="0" w:space="0" w:color="auto"/>
            <w:bottom w:val="none" w:sz="0" w:space="0" w:color="auto"/>
            <w:right w:val="none" w:sz="0" w:space="0" w:color="auto"/>
          </w:divBdr>
        </w:div>
        <w:div w:id="1646621409">
          <w:marLeft w:val="0"/>
          <w:marRight w:val="0"/>
          <w:marTop w:val="0"/>
          <w:marBottom w:val="0"/>
          <w:divBdr>
            <w:top w:val="none" w:sz="0" w:space="0" w:color="auto"/>
            <w:left w:val="none" w:sz="0" w:space="0" w:color="auto"/>
            <w:bottom w:val="none" w:sz="0" w:space="0" w:color="auto"/>
            <w:right w:val="none" w:sz="0" w:space="0" w:color="auto"/>
          </w:divBdr>
        </w:div>
        <w:div w:id="1456412162">
          <w:marLeft w:val="0"/>
          <w:marRight w:val="0"/>
          <w:marTop w:val="0"/>
          <w:marBottom w:val="0"/>
          <w:divBdr>
            <w:top w:val="none" w:sz="0" w:space="0" w:color="auto"/>
            <w:left w:val="none" w:sz="0" w:space="0" w:color="auto"/>
            <w:bottom w:val="none" w:sz="0" w:space="0" w:color="auto"/>
            <w:right w:val="none" w:sz="0" w:space="0" w:color="auto"/>
          </w:divBdr>
        </w:div>
        <w:div w:id="1707364826">
          <w:marLeft w:val="0"/>
          <w:marRight w:val="0"/>
          <w:marTop w:val="0"/>
          <w:marBottom w:val="0"/>
          <w:divBdr>
            <w:top w:val="none" w:sz="0" w:space="0" w:color="auto"/>
            <w:left w:val="none" w:sz="0" w:space="0" w:color="auto"/>
            <w:bottom w:val="none" w:sz="0" w:space="0" w:color="auto"/>
            <w:right w:val="none" w:sz="0" w:space="0" w:color="auto"/>
          </w:divBdr>
        </w:div>
        <w:div w:id="814225802">
          <w:marLeft w:val="0"/>
          <w:marRight w:val="0"/>
          <w:marTop w:val="0"/>
          <w:marBottom w:val="0"/>
          <w:divBdr>
            <w:top w:val="none" w:sz="0" w:space="0" w:color="auto"/>
            <w:left w:val="none" w:sz="0" w:space="0" w:color="auto"/>
            <w:bottom w:val="none" w:sz="0" w:space="0" w:color="auto"/>
            <w:right w:val="none" w:sz="0" w:space="0" w:color="auto"/>
          </w:divBdr>
        </w:div>
        <w:div w:id="1436170182">
          <w:marLeft w:val="0"/>
          <w:marRight w:val="0"/>
          <w:marTop w:val="0"/>
          <w:marBottom w:val="0"/>
          <w:divBdr>
            <w:top w:val="none" w:sz="0" w:space="0" w:color="auto"/>
            <w:left w:val="none" w:sz="0" w:space="0" w:color="auto"/>
            <w:bottom w:val="none" w:sz="0" w:space="0" w:color="auto"/>
            <w:right w:val="none" w:sz="0" w:space="0" w:color="auto"/>
          </w:divBdr>
        </w:div>
        <w:div w:id="1242059783">
          <w:marLeft w:val="0"/>
          <w:marRight w:val="0"/>
          <w:marTop w:val="0"/>
          <w:marBottom w:val="0"/>
          <w:divBdr>
            <w:top w:val="none" w:sz="0" w:space="0" w:color="auto"/>
            <w:left w:val="none" w:sz="0" w:space="0" w:color="auto"/>
            <w:bottom w:val="none" w:sz="0" w:space="0" w:color="auto"/>
            <w:right w:val="none" w:sz="0" w:space="0" w:color="auto"/>
          </w:divBdr>
        </w:div>
        <w:div w:id="627584348">
          <w:marLeft w:val="0"/>
          <w:marRight w:val="0"/>
          <w:marTop w:val="0"/>
          <w:marBottom w:val="0"/>
          <w:divBdr>
            <w:top w:val="none" w:sz="0" w:space="0" w:color="auto"/>
            <w:left w:val="none" w:sz="0" w:space="0" w:color="auto"/>
            <w:bottom w:val="none" w:sz="0" w:space="0" w:color="auto"/>
            <w:right w:val="none" w:sz="0" w:space="0" w:color="auto"/>
          </w:divBdr>
        </w:div>
        <w:div w:id="996423687">
          <w:marLeft w:val="0"/>
          <w:marRight w:val="0"/>
          <w:marTop w:val="0"/>
          <w:marBottom w:val="0"/>
          <w:divBdr>
            <w:top w:val="none" w:sz="0" w:space="0" w:color="auto"/>
            <w:left w:val="none" w:sz="0" w:space="0" w:color="auto"/>
            <w:bottom w:val="none" w:sz="0" w:space="0" w:color="auto"/>
            <w:right w:val="none" w:sz="0" w:space="0" w:color="auto"/>
          </w:divBdr>
        </w:div>
        <w:div w:id="2114662052">
          <w:marLeft w:val="0"/>
          <w:marRight w:val="0"/>
          <w:marTop w:val="0"/>
          <w:marBottom w:val="0"/>
          <w:divBdr>
            <w:top w:val="none" w:sz="0" w:space="0" w:color="auto"/>
            <w:left w:val="none" w:sz="0" w:space="0" w:color="auto"/>
            <w:bottom w:val="none" w:sz="0" w:space="0" w:color="auto"/>
            <w:right w:val="none" w:sz="0" w:space="0" w:color="auto"/>
          </w:divBdr>
        </w:div>
        <w:div w:id="1319267878">
          <w:marLeft w:val="0"/>
          <w:marRight w:val="0"/>
          <w:marTop w:val="0"/>
          <w:marBottom w:val="0"/>
          <w:divBdr>
            <w:top w:val="none" w:sz="0" w:space="0" w:color="auto"/>
            <w:left w:val="none" w:sz="0" w:space="0" w:color="auto"/>
            <w:bottom w:val="none" w:sz="0" w:space="0" w:color="auto"/>
            <w:right w:val="none" w:sz="0" w:space="0" w:color="auto"/>
          </w:divBdr>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39388713">
      <w:bodyDiv w:val="1"/>
      <w:marLeft w:val="0"/>
      <w:marRight w:val="0"/>
      <w:marTop w:val="0"/>
      <w:marBottom w:val="0"/>
      <w:divBdr>
        <w:top w:val="none" w:sz="0" w:space="0" w:color="auto"/>
        <w:left w:val="none" w:sz="0" w:space="0" w:color="auto"/>
        <w:bottom w:val="none" w:sz="0" w:space="0" w:color="auto"/>
        <w:right w:val="none" w:sz="0" w:space="0" w:color="auto"/>
      </w:divBdr>
      <w:divsChild>
        <w:div w:id="733312644">
          <w:marLeft w:val="0"/>
          <w:marRight w:val="0"/>
          <w:marTop w:val="0"/>
          <w:marBottom w:val="225"/>
          <w:divBdr>
            <w:top w:val="none" w:sz="0" w:space="0" w:color="auto"/>
            <w:left w:val="none" w:sz="0" w:space="0" w:color="auto"/>
            <w:bottom w:val="none" w:sz="0" w:space="0" w:color="auto"/>
            <w:right w:val="none" w:sz="0" w:space="0" w:color="auto"/>
          </w:divBdr>
          <w:divsChild>
            <w:div w:id="150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5672586">
      <w:bodyDiv w:val="1"/>
      <w:marLeft w:val="0"/>
      <w:marRight w:val="0"/>
      <w:marTop w:val="0"/>
      <w:marBottom w:val="0"/>
      <w:divBdr>
        <w:top w:val="none" w:sz="0" w:space="0" w:color="auto"/>
        <w:left w:val="none" w:sz="0" w:space="0" w:color="auto"/>
        <w:bottom w:val="none" w:sz="0" w:space="0" w:color="auto"/>
        <w:right w:val="none" w:sz="0" w:space="0" w:color="auto"/>
      </w:divBdr>
      <w:divsChild>
        <w:div w:id="1892964194">
          <w:marLeft w:val="0"/>
          <w:marRight w:val="0"/>
          <w:marTop w:val="0"/>
          <w:marBottom w:val="225"/>
          <w:divBdr>
            <w:top w:val="none" w:sz="0" w:space="0" w:color="auto"/>
            <w:left w:val="none" w:sz="0" w:space="0" w:color="auto"/>
            <w:bottom w:val="none" w:sz="0" w:space="0" w:color="auto"/>
            <w:right w:val="none" w:sz="0" w:space="0" w:color="auto"/>
          </w:divBdr>
          <w:divsChild>
            <w:div w:id="14711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7384">
      <w:bodyDiv w:val="1"/>
      <w:marLeft w:val="720"/>
      <w:marRight w:val="720"/>
      <w:marTop w:val="360"/>
      <w:marBottom w:val="36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710104664">
      <w:bodyDiv w:val="1"/>
      <w:marLeft w:val="0"/>
      <w:marRight w:val="0"/>
      <w:marTop w:val="0"/>
      <w:marBottom w:val="0"/>
      <w:divBdr>
        <w:top w:val="none" w:sz="0" w:space="0" w:color="auto"/>
        <w:left w:val="none" w:sz="0" w:space="0" w:color="auto"/>
        <w:bottom w:val="none" w:sz="0" w:space="0" w:color="auto"/>
        <w:right w:val="none" w:sz="0" w:space="0" w:color="auto"/>
      </w:divBdr>
      <w:divsChild>
        <w:div w:id="642779892">
          <w:marLeft w:val="0"/>
          <w:marRight w:val="0"/>
          <w:marTop w:val="0"/>
          <w:marBottom w:val="0"/>
          <w:divBdr>
            <w:top w:val="none" w:sz="0" w:space="0" w:color="auto"/>
            <w:left w:val="none" w:sz="0" w:space="0" w:color="auto"/>
            <w:bottom w:val="none" w:sz="0" w:space="0" w:color="auto"/>
            <w:right w:val="none" w:sz="0" w:space="0" w:color="auto"/>
          </w:divBdr>
          <w:divsChild>
            <w:div w:id="853960249">
              <w:marLeft w:val="0"/>
              <w:marRight w:val="0"/>
              <w:marTop w:val="0"/>
              <w:marBottom w:val="0"/>
              <w:divBdr>
                <w:top w:val="none" w:sz="0" w:space="0" w:color="auto"/>
                <w:left w:val="none" w:sz="0" w:space="0" w:color="auto"/>
                <w:bottom w:val="none" w:sz="0" w:space="0" w:color="auto"/>
                <w:right w:val="none" w:sz="0" w:space="0" w:color="auto"/>
              </w:divBdr>
            </w:div>
            <w:div w:id="1287194542">
              <w:marLeft w:val="0"/>
              <w:marRight w:val="0"/>
              <w:marTop w:val="0"/>
              <w:marBottom w:val="0"/>
              <w:divBdr>
                <w:top w:val="none" w:sz="0" w:space="0" w:color="auto"/>
                <w:left w:val="none" w:sz="0" w:space="0" w:color="auto"/>
                <w:bottom w:val="none" w:sz="0" w:space="0" w:color="auto"/>
                <w:right w:val="none" w:sz="0" w:space="0" w:color="auto"/>
              </w:divBdr>
            </w:div>
            <w:div w:id="782456607">
              <w:marLeft w:val="0"/>
              <w:marRight w:val="0"/>
              <w:marTop w:val="0"/>
              <w:marBottom w:val="0"/>
              <w:divBdr>
                <w:top w:val="none" w:sz="0" w:space="0" w:color="auto"/>
                <w:left w:val="none" w:sz="0" w:space="0" w:color="auto"/>
                <w:bottom w:val="none" w:sz="0" w:space="0" w:color="auto"/>
                <w:right w:val="none" w:sz="0" w:space="0" w:color="auto"/>
              </w:divBdr>
            </w:div>
            <w:div w:id="1500928734">
              <w:marLeft w:val="0"/>
              <w:marRight w:val="0"/>
              <w:marTop w:val="0"/>
              <w:marBottom w:val="0"/>
              <w:divBdr>
                <w:top w:val="none" w:sz="0" w:space="0" w:color="auto"/>
                <w:left w:val="none" w:sz="0" w:space="0" w:color="auto"/>
                <w:bottom w:val="none" w:sz="0" w:space="0" w:color="auto"/>
                <w:right w:val="none" w:sz="0" w:space="0" w:color="auto"/>
              </w:divBdr>
            </w:div>
          </w:divsChild>
        </w:div>
        <w:div w:id="742339408">
          <w:marLeft w:val="0"/>
          <w:marRight w:val="0"/>
          <w:marTop w:val="0"/>
          <w:marBottom w:val="0"/>
          <w:divBdr>
            <w:top w:val="none" w:sz="0" w:space="0" w:color="auto"/>
            <w:left w:val="none" w:sz="0" w:space="0" w:color="auto"/>
            <w:bottom w:val="none" w:sz="0" w:space="0" w:color="auto"/>
            <w:right w:val="none" w:sz="0" w:space="0" w:color="auto"/>
          </w:divBdr>
        </w:div>
        <w:div w:id="1347708247">
          <w:marLeft w:val="0"/>
          <w:marRight w:val="0"/>
          <w:marTop w:val="0"/>
          <w:marBottom w:val="0"/>
          <w:divBdr>
            <w:top w:val="none" w:sz="0" w:space="0" w:color="auto"/>
            <w:left w:val="none" w:sz="0" w:space="0" w:color="auto"/>
            <w:bottom w:val="none" w:sz="0" w:space="0" w:color="auto"/>
            <w:right w:val="none" w:sz="0" w:space="0" w:color="auto"/>
          </w:divBdr>
          <w:divsChild>
            <w:div w:id="286008441">
              <w:marLeft w:val="0"/>
              <w:marRight w:val="0"/>
              <w:marTop w:val="0"/>
              <w:marBottom w:val="0"/>
              <w:divBdr>
                <w:top w:val="none" w:sz="0" w:space="0" w:color="auto"/>
                <w:left w:val="none" w:sz="0" w:space="0" w:color="auto"/>
                <w:bottom w:val="none" w:sz="0" w:space="0" w:color="auto"/>
                <w:right w:val="none" w:sz="0" w:space="0" w:color="auto"/>
              </w:divBdr>
            </w:div>
            <w:div w:id="1326469602">
              <w:marLeft w:val="0"/>
              <w:marRight w:val="0"/>
              <w:marTop w:val="0"/>
              <w:marBottom w:val="0"/>
              <w:divBdr>
                <w:top w:val="none" w:sz="0" w:space="0" w:color="auto"/>
                <w:left w:val="none" w:sz="0" w:space="0" w:color="auto"/>
                <w:bottom w:val="none" w:sz="0" w:space="0" w:color="auto"/>
                <w:right w:val="none" w:sz="0" w:space="0" w:color="auto"/>
              </w:divBdr>
            </w:div>
            <w:div w:id="1090739772">
              <w:marLeft w:val="0"/>
              <w:marRight w:val="0"/>
              <w:marTop w:val="0"/>
              <w:marBottom w:val="0"/>
              <w:divBdr>
                <w:top w:val="none" w:sz="0" w:space="0" w:color="auto"/>
                <w:left w:val="none" w:sz="0" w:space="0" w:color="auto"/>
                <w:bottom w:val="none" w:sz="0" w:space="0" w:color="auto"/>
                <w:right w:val="none" w:sz="0" w:space="0" w:color="auto"/>
              </w:divBdr>
              <w:divsChild>
                <w:div w:id="1911957809">
                  <w:marLeft w:val="0"/>
                  <w:marRight w:val="0"/>
                  <w:marTop w:val="0"/>
                  <w:marBottom w:val="0"/>
                  <w:divBdr>
                    <w:top w:val="none" w:sz="0" w:space="0" w:color="auto"/>
                    <w:left w:val="none" w:sz="0" w:space="0" w:color="auto"/>
                    <w:bottom w:val="none" w:sz="0" w:space="0" w:color="auto"/>
                    <w:right w:val="none" w:sz="0" w:space="0" w:color="auto"/>
                  </w:divBdr>
                </w:div>
                <w:div w:id="1196885339">
                  <w:marLeft w:val="0"/>
                  <w:marRight w:val="0"/>
                  <w:marTop w:val="0"/>
                  <w:marBottom w:val="0"/>
                  <w:divBdr>
                    <w:top w:val="none" w:sz="0" w:space="0" w:color="auto"/>
                    <w:left w:val="none" w:sz="0" w:space="0" w:color="auto"/>
                    <w:bottom w:val="none" w:sz="0" w:space="0" w:color="auto"/>
                    <w:right w:val="none" w:sz="0" w:space="0" w:color="auto"/>
                  </w:divBdr>
                </w:div>
                <w:div w:id="20269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r20.rs6.net/tn.jsp?e=001XBhzL-9GKasiXF4g3pt1h9xmlyxnQFTFlPTE7_fJolB4LXhcNxEYff2gZE9yZo10jrmxHKNveM-VPldTMMdWva9DQ2ttvnefl8NhvroY-FSLCPhR8VPKpo9sAec1aeGc"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orchidsanfrancisc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EGEL\Application%20Data\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F4D980-40EC-4618-970C-122846D9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11</TotalTime>
  <Pages>5</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3179</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Rick</cp:lastModifiedBy>
  <cp:revision>4</cp:revision>
  <cp:lastPrinted>2011-11-20T19:00:00Z</cp:lastPrinted>
  <dcterms:created xsi:type="dcterms:W3CDTF">2012-08-31T02:09:00Z</dcterms:created>
  <dcterms:modified xsi:type="dcterms:W3CDTF">2012-08-31T02:16:00Z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